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185" w:rsidRDefault="004C2185" w:rsidP="0015624F">
      <w:pPr>
        <w:spacing w:after="0"/>
        <w:jc w:val="center"/>
        <w:rPr>
          <w:b/>
        </w:rPr>
      </w:pPr>
    </w:p>
    <w:p w:rsidR="0047097A" w:rsidRDefault="009F1936" w:rsidP="0047097A">
      <w:pPr>
        <w:pStyle w:val="Header"/>
        <w:tabs>
          <w:tab w:val="left" w:pos="1134"/>
          <w:tab w:val="left" w:pos="5387"/>
        </w:tabs>
        <w:jc w:val="center"/>
        <w:rPr>
          <w:b/>
          <w:sz w:val="32"/>
          <w:szCs w:val="32"/>
        </w:rPr>
      </w:pPr>
      <w:r>
        <w:rPr>
          <w:noProof/>
          <w:lang w:eastAsia="en-GB"/>
        </w:rPr>
        <w:drawing>
          <wp:inline distT="0" distB="0" distL="0" distR="0">
            <wp:extent cx="4914900" cy="99060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0" cstate="print"/>
                    <a:srcRect/>
                    <a:stretch>
                      <a:fillRect/>
                    </a:stretch>
                  </pic:blipFill>
                  <pic:spPr bwMode="auto">
                    <a:xfrm>
                      <a:off x="0" y="0"/>
                      <a:ext cx="4914900" cy="990600"/>
                    </a:xfrm>
                    <a:prstGeom prst="rect">
                      <a:avLst/>
                    </a:prstGeom>
                    <a:noFill/>
                    <a:ln w="9525">
                      <a:noFill/>
                      <a:miter lim="800000"/>
                      <a:headEnd/>
                      <a:tailEnd/>
                    </a:ln>
                  </pic:spPr>
                </pic:pic>
              </a:graphicData>
            </a:graphic>
          </wp:inline>
        </w:drawing>
      </w:r>
    </w:p>
    <w:p w:rsidR="00A81404" w:rsidRPr="004C2185" w:rsidRDefault="00F5494A" w:rsidP="0047097A">
      <w:pPr>
        <w:pStyle w:val="Header"/>
        <w:tabs>
          <w:tab w:val="left" w:pos="1134"/>
          <w:tab w:val="left" w:pos="5387"/>
        </w:tabs>
        <w:jc w:val="center"/>
        <w:rPr>
          <w:b/>
          <w:sz w:val="32"/>
          <w:szCs w:val="32"/>
        </w:rPr>
      </w:pPr>
      <w:r>
        <w:rPr>
          <w:b/>
          <w:sz w:val="32"/>
          <w:szCs w:val="32"/>
        </w:rPr>
        <w:t xml:space="preserve">EMRTS </w:t>
      </w:r>
      <w:r w:rsidR="00CD4691">
        <w:rPr>
          <w:b/>
          <w:sz w:val="32"/>
          <w:szCs w:val="32"/>
        </w:rPr>
        <w:t xml:space="preserve">DELIVERY </w:t>
      </w:r>
      <w:r w:rsidR="00F8342F">
        <w:rPr>
          <w:b/>
          <w:sz w:val="32"/>
          <w:szCs w:val="32"/>
        </w:rPr>
        <w:t>&amp; COMMISSIONING</w:t>
      </w:r>
      <w:r w:rsidR="00CD4691">
        <w:rPr>
          <w:b/>
          <w:sz w:val="32"/>
          <w:szCs w:val="32"/>
        </w:rPr>
        <w:t xml:space="preserve"> </w:t>
      </w:r>
      <w:r w:rsidR="00427272">
        <w:rPr>
          <w:b/>
          <w:sz w:val="32"/>
          <w:szCs w:val="32"/>
        </w:rPr>
        <w:t xml:space="preserve">ASSURANCE </w:t>
      </w:r>
      <w:r w:rsidR="00CD4691">
        <w:rPr>
          <w:b/>
          <w:sz w:val="32"/>
          <w:szCs w:val="32"/>
        </w:rPr>
        <w:t>GROUP</w:t>
      </w:r>
    </w:p>
    <w:p w:rsidR="0013705C" w:rsidRDefault="00CD4691" w:rsidP="0015624F">
      <w:pPr>
        <w:spacing w:after="0"/>
        <w:jc w:val="center"/>
        <w:rPr>
          <w:b/>
          <w:sz w:val="28"/>
          <w:szCs w:val="28"/>
        </w:rPr>
      </w:pPr>
      <w:r>
        <w:rPr>
          <w:b/>
          <w:sz w:val="28"/>
          <w:szCs w:val="28"/>
        </w:rPr>
        <w:t xml:space="preserve">ACTION </w:t>
      </w:r>
      <w:r w:rsidR="0013705C">
        <w:rPr>
          <w:b/>
          <w:sz w:val="28"/>
          <w:szCs w:val="28"/>
        </w:rPr>
        <w:t>NOTES OF THE MEETING HELD ON</w:t>
      </w:r>
    </w:p>
    <w:p w:rsidR="0015624F" w:rsidRDefault="00427272" w:rsidP="0015624F">
      <w:pPr>
        <w:spacing w:after="0"/>
        <w:jc w:val="center"/>
        <w:rPr>
          <w:b/>
          <w:sz w:val="28"/>
          <w:szCs w:val="28"/>
        </w:rPr>
      </w:pPr>
      <w:r>
        <w:rPr>
          <w:b/>
          <w:sz w:val="28"/>
          <w:szCs w:val="28"/>
        </w:rPr>
        <w:t>MONDAY</w:t>
      </w:r>
      <w:r w:rsidR="00F93BA2">
        <w:rPr>
          <w:b/>
          <w:sz w:val="28"/>
          <w:szCs w:val="28"/>
        </w:rPr>
        <w:t xml:space="preserve">, </w:t>
      </w:r>
      <w:r w:rsidR="00B02C3E">
        <w:rPr>
          <w:b/>
          <w:sz w:val="28"/>
          <w:szCs w:val="28"/>
        </w:rPr>
        <w:t>1</w:t>
      </w:r>
      <w:r>
        <w:rPr>
          <w:b/>
          <w:sz w:val="28"/>
          <w:szCs w:val="28"/>
        </w:rPr>
        <w:t>0</w:t>
      </w:r>
      <w:r w:rsidR="00B02C3E" w:rsidRPr="00B02C3E">
        <w:rPr>
          <w:b/>
          <w:sz w:val="28"/>
          <w:szCs w:val="28"/>
          <w:vertAlign w:val="superscript"/>
        </w:rPr>
        <w:t>TH</w:t>
      </w:r>
      <w:r w:rsidR="00B02C3E">
        <w:rPr>
          <w:b/>
          <w:sz w:val="28"/>
          <w:szCs w:val="28"/>
        </w:rPr>
        <w:t xml:space="preserve"> </w:t>
      </w:r>
      <w:r>
        <w:rPr>
          <w:b/>
          <w:sz w:val="28"/>
          <w:szCs w:val="28"/>
        </w:rPr>
        <w:t>DECEMBER,</w:t>
      </w:r>
      <w:r w:rsidR="00F93BA2">
        <w:rPr>
          <w:b/>
          <w:sz w:val="28"/>
          <w:szCs w:val="28"/>
        </w:rPr>
        <w:t xml:space="preserve"> 2018</w:t>
      </w:r>
    </w:p>
    <w:p w:rsidR="0015624F" w:rsidRDefault="00C83F45" w:rsidP="0015624F">
      <w:pPr>
        <w:spacing w:after="0"/>
        <w:jc w:val="center"/>
        <w:rPr>
          <w:b/>
          <w:sz w:val="28"/>
          <w:szCs w:val="28"/>
        </w:rPr>
      </w:pPr>
      <w:r>
        <w:rPr>
          <w:b/>
          <w:sz w:val="28"/>
          <w:szCs w:val="28"/>
        </w:rPr>
        <w:t xml:space="preserve">IN THE </w:t>
      </w:r>
      <w:r w:rsidR="00427272">
        <w:rPr>
          <w:b/>
          <w:sz w:val="28"/>
          <w:szCs w:val="28"/>
        </w:rPr>
        <w:t>BOB PALMER</w:t>
      </w:r>
      <w:r w:rsidR="00CF0E2D">
        <w:rPr>
          <w:b/>
          <w:sz w:val="28"/>
          <w:szCs w:val="28"/>
        </w:rPr>
        <w:t xml:space="preserve"> ROOM, </w:t>
      </w:r>
      <w:r w:rsidR="00427272">
        <w:rPr>
          <w:b/>
          <w:sz w:val="28"/>
          <w:szCs w:val="28"/>
        </w:rPr>
        <w:t>WAA CHARITY HQ, TY ELUSEN, LLANELLI</w:t>
      </w:r>
    </w:p>
    <w:p w:rsidR="004317A2" w:rsidRDefault="004317A2" w:rsidP="0015624F">
      <w:pPr>
        <w:spacing w:after="0"/>
        <w:jc w:val="center"/>
        <w:rPr>
          <w:b/>
        </w:rPr>
      </w:pPr>
    </w:p>
    <w:p w:rsidR="0015624F" w:rsidRDefault="0015624F" w:rsidP="00C82ED2">
      <w:pPr>
        <w:spacing w:after="0" w:line="240" w:lineRule="auto"/>
      </w:pPr>
      <w:r>
        <w:rPr>
          <w:b/>
        </w:rPr>
        <w:t>PRESENT:</w:t>
      </w:r>
      <w:r>
        <w:rPr>
          <w:b/>
        </w:rPr>
        <w:tab/>
      </w:r>
      <w:r w:rsidR="00CD4691" w:rsidRPr="00CD4691">
        <w:t xml:space="preserve">Stephen Harrhy, </w:t>
      </w:r>
      <w:r w:rsidR="004B2B34">
        <w:t xml:space="preserve">Chief Ambulance Services Commissioner, </w:t>
      </w:r>
      <w:r w:rsidR="00CD4691" w:rsidRPr="00CD4691">
        <w:t>EASC</w:t>
      </w:r>
      <w:r w:rsidR="00B52B21">
        <w:t xml:space="preserve"> </w:t>
      </w:r>
      <w:r w:rsidR="00475743">
        <w:t>(Chair)</w:t>
      </w:r>
    </w:p>
    <w:p w:rsidR="00FC08B5" w:rsidRDefault="00FC08B5" w:rsidP="00587FBA">
      <w:pPr>
        <w:spacing w:after="0" w:line="240" w:lineRule="auto"/>
        <w:ind w:left="720" w:firstLine="720"/>
      </w:pPr>
      <w:r>
        <w:t xml:space="preserve">Lee Davies, </w:t>
      </w:r>
      <w:r w:rsidR="00196508">
        <w:t>Operational Planning Director</w:t>
      </w:r>
      <w:r>
        <w:t>, C&amp;V UHB (LD)</w:t>
      </w:r>
    </w:p>
    <w:p w:rsidR="00427272" w:rsidRDefault="00427272" w:rsidP="00C82ED2">
      <w:pPr>
        <w:spacing w:after="0" w:line="240" w:lineRule="auto"/>
        <w:ind w:left="720" w:firstLine="720"/>
      </w:pPr>
      <w:r>
        <w:t>David Hanks, Corporate Planning, AB UHB (DH)</w:t>
      </w:r>
    </w:p>
    <w:p w:rsidR="00C82ED2" w:rsidRDefault="00427272" w:rsidP="00C82ED2">
      <w:pPr>
        <w:spacing w:after="0" w:line="240" w:lineRule="auto"/>
        <w:ind w:left="720" w:firstLine="720"/>
      </w:pPr>
      <w:r>
        <w:t>A</w:t>
      </w:r>
      <w:r w:rsidR="00C82ED2">
        <w:t>ngela Hughes, Chief Executive, Wales Air Ambulance Charity</w:t>
      </w:r>
      <w:r w:rsidR="00B35B3B">
        <w:t xml:space="preserve"> (AH)</w:t>
      </w:r>
    </w:p>
    <w:p w:rsidR="000934DF" w:rsidRDefault="00CD3391" w:rsidP="000934DF">
      <w:pPr>
        <w:spacing w:after="0" w:line="240" w:lineRule="auto"/>
        <w:ind w:left="720" w:firstLine="720"/>
      </w:pPr>
      <w:r>
        <w:t>Rob Jeffrey,</w:t>
      </w:r>
      <w:r w:rsidR="000934DF">
        <w:t xml:space="preserve"> Regional Ambulance Operations Manager, WAST (RJ)</w:t>
      </w:r>
    </w:p>
    <w:p w:rsidR="007F7F28" w:rsidRDefault="007F7F28" w:rsidP="00B52B21">
      <w:pPr>
        <w:spacing w:after="0" w:line="240" w:lineRule="auto"/>
        <w:ind w:left="720" w:firstLine="720"/>
      </w:pPr>
      <w:r>
        <w:t>Prof David Lockey, EMRTS National Director (DL)</w:t>
      </w:r>
    </w:p>
    <w:p w:rsidR="00FC08B5" w:rsidRDefault="00FC08B5" w:rsidP="00B52B21">
      <w:pPr>
        <w:spacing w:after="0" w:line="240" w:lineRule="auto"/>
        <w:ind w:left="720" w:firstLine="720"/>
      </w:pPr>
      <w:r>
        <w:t xml:space="preserve">Karen Preece, </w:t>
      </w:r>
      <w:r w:rsidR="00791C23">
        <w:t>Asst Director – Medical Directorate</w:t>
      </w:r>
      <w:r>
        <w:t>, HDda UHB (KP)</w:t>
      </w:r>
    </w:p>
    <w:p w:rsidR="00427272" w:rsidRDefault="00427272" w:rsidP="007F7F28">
      <w:pPr>
        <w:spacing w:after="0" w:line="240" w:lineRule="auto"/>
        <w:ind w:left="720" w:firstLine="720"/>
      </w:pPr>
      <w:r>
        <w:t>David Rawlinson, EMRTS Clinical Informatics Manager (DR)</w:t>
      </w:r>
    </w:p>
    <w:p w:rsidR="00FC08B5" w:rsidRDefault="00FC08B5" w:rsidP="007F7F28">
      <w:pPr>
        <w:spacing w:after="0" w:line="240" w:lineRule="auto"/>
        <w:ind w:left="720" w:firstLine="720"/>
      </w:pPr>
      <w:r>
        <w:t>James Rodaway, Head of Commissioning &amp; Programme M</w:t>
      </w:r>
      <w:r w:rsidR="00791C23">
        <w:t>g</w:t>
      </w:r>
      <w:r>
        <w:t xml:space="preserve">t, </w:t>
      </w:r>
      <w:r w:rsidR="00791C23">
        <w:t>EASC/</w:t>
      </w:r>
      <w:r>
        <w:t>NCCU (JR)</w:t>
      </w:r>
    </w:p>
    <w:p w:rsidR="00427272" w:rsidRDefault="00427272" w:rsidP="00C82ED2">
      <w:pPr>
        <w:spacing w:after="0" w:line="240" w:lineRule="auto"/>
        <w:ind w:left="720" w:firstLine="720"/>
      </w:pPr>
      <w:r>
        <w:t>Steven Stokes, EMRTS Communications Manager (SS)</w:t>
      </w:r>
    </w:p>
    <w:p w:rsidR="00C82ED2" w:rsidRDefault="00C82ED2" w:rsidP="00C82ED2">
      <w:pPr>
        <w:spacing w:after="0" w:line="240" w:lineRule="auto"/>
        <w:ind w:left="720" w:firstLine="720"/>
      </w:pPr>
      <w:r>
        <w:t>Mark Winter, EMRTS Service Manager (MW)</w:t>
      </w:r>
    </w:p>
    <w:p w:rsidR="00C82ED2" w:rsidRDefault="00C82ED2" w:rsidP="00B52B21">
      <w:pPr>
        <w:spacing w:after="0" w:line="240" w:lineRule="auto"/>
        <w:ind w:left="720" w:firstLine="720"/>
      </w:pPr>
      <w:r>
        <w:t>Matthew Edwards, EMRTS Programme Manager (ME)</w:t>
      </w:r>
    </w:p>
    <w:p w:rsidR="00AF7A83" w:rsidRDefault="00AF7A83" w:rsidP="00B52B21">
      <w:pPr>
        <w:spacing w:after="0" w:line="240" w:lineRule="auto"/>
        <w:ind w:left="720" w:firstLine="720"/>
      </w:pPr>
    </w:p>
    <w:p w:rsidR="00427272" w:rsidRDefault="00696CEA" w:rsidP="00427272">
      <w:pPr>
        <w:spacing w:after="0" w:line="240" w:lineRule="auto"/>
      </w:pPr>
      <w:r w:rsidRPr="00696CEA">
        <w:rPr>
          <w:b/>
        </w:rPr>
        <w:t>VC:</w:t>
      </w:r>
      <w:r>
        <w:tab/>
      </w:r>
      <w:r>
        <w:tab/>
      </w:r>
      <w:r w:rsidR="00427272">
        <w:t>Aled Brown, Head of Emergency Care, WG (AB)</w:t>
      </w:r>
    </w:p>
    <w:p w:rsidR="00CD3391" w:rsidRDefault="00CD3391" w:rsidP="00427272">
      <w:pPr>
        <w:spacing w:after="0" w:line="240" w:lineRule="auto"/>
      </w:pPr>
      <w:r>
        <w:tab/>
      </w:r>
      <w:r>
        <w:tab/>
        <w:t>Kate Blackmore, Interim Head, WAST (KB)</w:t>
      </w:r>
    </w:p>
    <w:p w:rsidR="00CD3391" w:rsidRDefault="00CD3391" w:rsidP="00427272">
      <w:pPr>
        <w:spacing w:after="0" w:line="240" w:lineRule="auto"/>
      </w:pPr>
      <w:r>
        <w:tab/>
      </w:r>
      <w:r>
        <w:tab/>
        <w:t>Ami Jones, EMRTS Service Expansion Clinical Lead (AJ)</w:t>
      </w:r>
    </w:p>
    <w:p w:rsidR="00CD3391" w:rsidRDefault="00CD3391" w:rsidP="00427272">
      <w:pPr>
        <w:spacing w:after="0" w:line="240" w:lineRule="auto"/>
      </w:pPr>
      <w:r>
        <w:tab/>
      </w:r>
      <w:r>
        <w:tab/>
        <w:t>Dindi Gill, Clinical Lead, Wales Major Trauma Network (DG)</w:t>
      </w:r>
    </w:p>
    <w:p w:rsidR="00CD3391" w:rsidRDefault="00CD3391" w:rsidP="00CD3391">
      <w:pPr>
        <w:spacing w:after="0" w:line="240" w:lineRule="auto"/>
        <w:ind w:left="720" w:firstLine="720"/>
      </w:pPr>
      <w:r>
        <w:t>Jonathan Watts, Asst Director of Strategy &amp; Planning, WAST (JW)</w:t>
      </w:r>
    </w:p>
    <w:p w:rsidR="00CD3391" w:rsidRDefault="00CD3391" w:rsidP="00CD3391">
      <w:pPr>
        <w:spacing w:after="0" w:line="240" w:lineRule="auto"/>
        <w:ind w:left="720" w:firstLine="720"/>
      </w:pPr>
      <w:r>
        <w:t>Meinir Williams, Assoc Director for Unscheduled Care, BC UHB (MW)</w:t>
      </w:r>
    </w:p>
    <w:p w:rsidR="00FC08B5" w:rsidRDefault="007F7F28" w:rsidP="00CF0E2D">
      <w:pPr>
        <w:spacing w:after="0" w:line="240" w:lineRule="auto"/>
      </w:pPr>
      <w:r>
        <w:rPr>
          <w:i/>
        </w:rPr>
        <w:tab/>
      </w:r>
      <w:r>
        <w:rPr>
          <w:i/>
        </w:rPr>
        <w:tab/>
      </w:r>
    </w:p>
    <w:p w:rsidR="00C0726E" w:rsidRDefault="00CD4691" w:rsidP="002C0FC9">
      <w:pPr>
        <w:spacing w:after="0" w:line="240" w:lineRule="auto"/>
      </w:pPr>
      <w:r>
        <w:tab/>
      </w:r>
      <w:r>
        <w:tab/>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6997"/>
        <w:gridCol w:w="1522"/>
      </w:tblGrid>
      <w:tr w:rsidR="008E7C5D" w:rsidRPr="000B7676" w:rsidTr="004C5549">
        <w:trPr>
          <w:tblHeader/>
        </w:trPr>
        <w:tc>
          <w:tcPr>
            <w:tcW w:w="520" w:type="dxa"/>
            <w:tcBorders>
              <w:top w:val="single" w:sz="12" w:space="0" w:color="auto"/>
              <w:left w:val="single" w:sz="12" w:space="0" w:color="auto"/>
              <w:bottom w:val="single" w:sz="12" w:space="0" w:color="auto"/>
              <w:right w:val="single" w:sz="12" w:space="0" w:color="auto"/>
            </w:tcBorders>
          </w:tcPr>
          <w:p w:rsidR="00680268" w:rsidRPr="000B7676" w:rsidRDefault="00680268" w:rsidP="000B7676">
            <w:pPr>
              <w:spacing w:after="0"/>
              <w:rPr>
                <w:b/>
              </w:rPr>
            </w:pPr>
          </w:p>
        </w:tc>
        <w:tc>
          <w:tcPr>
            <w:tcW w:w="6997" w:type="dxa"/>
            <w:tcBorders>
              <w:top w:val="single" w:sz="12" w:space="0" w:color="auto"/>
              <w:left w:val="single" w:sz="12" w:space="0" w:color="auto"/>
              <w:bottom w:val="single" w:sz="12" w:space="0" w:color="auto"/>
              <w:right w:val="single" w:sz="12" w:space="0" w:color="auto"/>
            </w:tcBorders>
          </w:tcPr>
          <w:p w:rsidR="00680268" w:rsidRPr="000B7676" w:rsidRDefault="00680268" w:rsidP="000B7676">
            <w:pPr>
              <w:spacing w:after="0"/>
              <w:rPr>
                <w:b/>
              </w:rPr>
            </w:pPr>
          </w:p>
        </w:tc>
        <w:tc>
          <w:tcPr>
            <w:tcW w:w="1522" w:type="dxa"/>
            <w:tcBorders>
              <w:top w:val="single" w:sz="12" w:space="0" w:color="auto"/>
              <w:left w:val="single" w:sz="12" w:space="0" w:color="auto"/>
              <w:bottom w:val="single" w:sz="12" w:space="0" w:color="auto"/>
              <w:right w:val="single" w:sz="12" w:space="0" w:color="auto"/>
            </w:tcBorders>
          </w:tcPr>
          <w:p w:rsidR="00680268" w:rsidRPr="000B7676" w:rsidRDefault="00680268" w:rsidP="000B7676">
            <w:pPr>
              <w:spacing w:after="0"/>
              <w:jc w:val="center"/>
              <w:rPr>
                <w:b/>
              </w:rPr>
            </w:pPr>
            <w:r w:rsidRPr="000B7676">
              <w:rPr>
                <w:b/>
              </w:rPr>
              <w:t>Action</w:t>
            </w:r>
          </w:p>
        </w:tc>
      </w:tr>
      <w:tr w:rsidR="00C0726E" w:rsidTr="004C5549">
        <w:tc>
          <w:tcPr>
            <w:tcW w:w="520" w:type="dxa"/>
            <w:tcBorders>
              <w:top w:val="single" w:sz="4" w:space="0" w:color="auto"/>
            </w:tcBorders>
          </w:tcPr>
          <w:p w:rsidR="00C0726E" w:rsidRPr="00C26EBC" w:rsidRDefault="005F67FE" w:rsidP="004624DD">
            <w:pPr>
              <w:spacing w:after="0"/>
              <w:rPr>
                <w:b/>
              </w:rPr>
            </w:pPr>
            <w:r w:rsidRPr="00C26EBC">
              <w:rPr>
                <w:b/>
              </w:rPr>
              <w:t>1</w:t>
            </w:r>
            <w:r w:rsidR="00C26EBC" w:rsidRPr="00C26EBC">
              <w:rPr>
                <w:b/>
              </w:rPr>
              <w:t>.</w:t>
            </w:r>
          </w:p>
        </w:tc>
        <w:tc>
          <w:tcPr>
            <w:tcW w:w="6997" w:type="dxa"/>
            <w:tcBorders>
              <w:top w:val="single" w:sz="4" w:space="0" w:color="auto"/>
            </w:tcBorders>
          </w:tcPr>
          <w:p w:rsidR="00C0726E" w:rsidRPr="000B7676" w:rsidRDefault="00C0726E" w:rsidP="004624DD">
            <w:pPr>
              <w:pStyle w:val="ListParagraph"/>
              <w:spacing w:after="0"/>
              <w:ind w:left="0"/>
              <w:rPr>
                <w:b/>
              </w:rPr>
            </w:pPr>
            <w:r w:rsidRPr="000B7676">
              <w:rPr>
                <w:b/>
              </w:rPr>
              <w:t>Welcome and Introductions</w:t>
            </w:r>
          </w:p>
          <w:p w:rsidR="00C0726E" w:rsidRDefault="00C82ED2" w:rsidP="00FF1303">
            <w:pPr>
              <w:pStyle w:val="ListParagraph"/>
              <w:spacing w:after="0" w:line="240" w:lineRule="auto"/>
              <w:ind w:left="0"/>
              <w:rPr>
                <w:rFonts w:cs="Arial"/>
              </w:rPr>
            </w:pPr>
            <w:r>
              <w:t xml:space="preserve">The Chair </w:t>
            </w:r>
            <w:r w:rsidR="000B745D">
              <w:t xml:space="preserve">welcomed </w:t>
            </w:r>
            <w:r w:rsidR="00F5494A">
              <w:t xml:space="preserve">attendees to the </w:t>
            </w:r>
            <w:r w:rsidR="009577B2">
              <w:t xml:space="preserve">meeting </w:t>
            </w:r>
            <w:r w:rsidR="000B745D">
              <w:rPr>
                <w:rFonts w:cs="Arial"/>
              </w:rPr>
              <w:t>and facilitated the necessary introductions.</w:t>
            </w:r>
          </w:p>
          <w:p w:rsidR="00B52B21" w:rsidRPr="00B764AA" w:rsidRDefault="00B52B21" w:rsidP="00B764AA">
            <w:pPr>
              <w:spacing w:after="0" w:line="240" w:lineRule="auto"/>
              <w:rPr>
                <w:rFonts w:cs="Arial"/>
              </w:rPr>
            </w:pPr>
          </w:p>
        </w:tc>
        <w:tc>
          <w:tcPr>
            <w:tcW w:w="1522" w:type="dxa"/>
            <w:tcBorders>
              <w:top w:val="single" w:sz="4" w:space="0" w:color="auto"/>
            </w:tcBorders>
          </w:tcPr>
          <w:p w:rsidR="00C0726E" w:rsidRDefault="00C0726E" w:rsidP="004624DD">
            <w:pPr>
              <w:spacing w:after="0"/>
              <w:jc w:val="center"/>
            </w:pPr>
          </w:p>
          <w:p w:rsidR="009B4B2B" w:rsidRDefault="009B4B2B" w:rsidP="004624DD">
            <w:pPr>
              <w:spacing w:after="0"/>
              <w:jc w:val="center"/>
            </w:pPr>
          </w:p>
          <w:p w:rsidR="004B2B34" w:rsidRPr="009B4B2B" w:rsidRDefault="004B2B34" w:rsidP="004B2B34">
            <w:pPr>
              <w:spacing w:after="0"/>
              <w:jc w:val="center"/>
              <w:rPr>
                <w:b/>
              </w:rPr>
            </w:pPr>
          </w:p>
        </w:tc>
      </w:tr>
      <w:tr w:rsidR="008E7C5D" w:rsidTr="004C5549">
        <w:tc>
          <w:tcPr>
            <w:tcW w:w="520" w:type="dxa"/>
          </w:tcPr>
          <w:p w:rsidR="00680268" w:rsidRPr="00C26EBC" w:rsidRDefault="000B745D" w:rsidP="007B53D8">
            <w:pPr>
              <w:spacing w:after="0"/>
              <w:rPr>
                <w:b/>
              </w:rPr>
            </w:pPr>
            <w:r w:rsidRPr="00C26EBC">
              <w:rPr>
                <w:b/>
              </w:rPr>
              <w:t>2</w:t>
            </w:r>
            <w:r w:rsidR="00C26EBC" w:rsidRPr="00C26EBC">
              <w:rPr>
                <w:b/>
              </w:rPr>
              <w:t>.</w:t>
            </w:r>
          </w:p>
        </w:tc>
        <w:tc>
          <w:tcPr>
            <w:tcW w:w="6997" w:type="dxa"/>
          </w:tcPr>
          <w:p w:rsidR="00680268" w:rsidRPr="000B7676" w:rsidRDefault="00680268" w:rsidP="007B53D8">
            <w:pPr>
              <w:pStyle w:val="ListParagraph"/>
              <w:spacing w:after="0"/>
              <w:ind w:left="0"/>
              <w:rPr>
                <w:b/>
              </w:rPr>
            </w:pPr>
            <w:r w:rsidRPr="000B7676">
              <w:rPr>
                <w:b/>
              </w:rPr>
              <w:t>Apologies for Absence</w:t>
            </w:r>
          </w:p>
          <w:p w:rsidR="00680268" w:rsidRDefault="00680268" w:rsidP="00587FBA">
            <w:pPr>
              <w:spacing w:after="0" w:line="240" w:lineRule="auto"/>
            </w:pPr>
            <w:r>
              <w:t xml:space="preserve">Apologies for absence were received from </w:t>
            </w:r>
            <w:r w:rsidR="00B764AA">
              <w:t xml:space="preserve">Stephen Clinton, Richard Evans, </w:t>
            </w:r>
            <w:r w:rsidR="00791C23">
              <w:t>Kath McGrath</w:t>
            </w:r>
            <w:r w:rsidR="00CF0E2D">
              <w:t xml:space="preserve">, </w:t>
            </w:r>
            <w:r w:rsidR="00FF1303">
              <w:t>Sam Moss, Amanda Powell</w:t>
            </w:r>
            <w:r w:rsidR="00B764AA">
              <w:t xml:space="preserve"> and N</w:t>
            </w:r>
            <w:r w:rsidR="00427272">
              <w:t xml:space="preserve">eil </w:t>
            </w:r>
            <w:r w:rsidR="00B764AA">
              <w:t>Stoodley</w:t>
            </w:r>
            <w:r w:rsidR="00FC08B5">
              <w:t>.</w:t>
            </w:r>
          </w:p>
          <w:p w:rsidR="00B52B21" w:rsidRDefault="00B52B21" w:rsidP="00B764AA">
            <w:pPr>
              <w:spacing w:after="0" w:line="240" w:lineRule="auto"/>
            </w:pPr>
          </w:p>
        </w:tc>
        <w:tc>
          <w:tcPr>
            <w:tcW w:w="1522" w:type="dxa"/>
          </w:tcPr>
          <w:p w:rsidR="00680268" w:rsidRDefault="00680268" w:rsidP="000B7676">
            <w:pPr>
              <w:spacing w:after="0"/>
              <w:jc w:val="center"/>
            </w:pPr>
          </w:p>
        </w:tc>
      </w:tr>
      <w:tr w:rsidR="008E7C5D" w:rsidTr="004C5549">
        <w:tc>
          <w:tcPr>
            <w:tcW w:w="520" w:type="dxa"/>
          </w:tcPr>
          <w:p w:rsidR="00680268" w:rsidRPr="00C26EBC" w:rsidRDefault="000B745D" w:rsidP="007B53D8">
            <w:pPr>
              <w:spacing w:after="0"/>
              <w:rPr>
                <w:b/>
              </w:rPr>
            </w:pPr>
            <w:r w:rsidRPr="00C26EBC">
              <w:rPr>
                <w:b/>
              </w:rPr>
              <w:t>3</w:t>
            </w:r>
            <w:r w:rsidR="00C26EBC" w:rsidRPr="00C26EBC">
              <w:rPr>
                <w:b/>
              </w:rPr>
              <w:t>.</w:t>
            </w:r>
          </w:p>
        </w:tc>
        <w:tc>
          <w:tcPr>
            <w:tcW w:w="6997" w:type="dxa"/>
          </w:tcPr>
          <w:p w:rsidR="00680268" w:rsidRPr="000B7676" w:rsidRDefault="005C1A1A" w:rsidP="007B53D8">
            <w:pPr>
              <w:pStyle w:val="ListParagraph"/>
              <w:spacing w:after="0"/>
              <w:ind w:left="0"/>
              <w:rPr>
                <w:b/>
              </w:rPr>
            </w:pPr>
            <w:r>
              <w:rPr>
                <w:b/>
              </w:rPr>
              <w:t>Minutes of Previous Meeting</w:t>
            </w:r>
          </w:p>
          <w:p w:rsidR="001A627C" w:rsidRDefault="005C1A1A" w:rsidP="00BA06ED">
            <w:pPr>
              <w:pStyle w:val="ListParagraph"/>
              <w:spacing w:after="0"/>
              <w:ind w:left="0"/>
            </w:pPr>
            <w:r>
              <w:t xml:space="preserve">These </w:t>
            </w:r>
            <w:r w:rsidR="00BA06ED">
              <w:t>were agree</w:t>
            </w:r>
            <w:r w:rsidR="001A5FFC">
              <w:t>d as a true and accurate record</w:t>
            </w:r>
            <w:r w:rsidR="009577B2">
              <w:t>.</w:t>
            </w:r>
          </w:p>
          <w:p w:rsidR="00BB1558" w:rsidRDefault="00BB1558" w:rsidP="00BB1558">
            <w:pPr>
              <w:pStyle w:val="ListParagraph"/>
              <w:spacing w:after="0"/>
              <w:ind w:left="0"/>
            </w:pPr>
          </w:p>
        </w:tc>
        <w:tc>
          <w:tcPr>
            <w:tcW w:w="1522" w:type="dxa"/>
          </w:tcPr>
          <w:p w:rsidR="00780941" w:rsidRPr="004317A2" w:rsidRDefault="00780941" w:rsidP="00696CEA">
            <w:pPr>
              <w:spacing w:after="0"/>
              <w:jc w:val="center"/>
              <w:rPr>
                <w:b/>
              </w:rPr>
            </w:pPr>
          </w:p>
        </w:tc>
      </w:tr>
      <w:tr w:rsidR="00BA06ED" w:rsidTr="00AE4E4B">
        <w:trPr>
          <w:trHeight w:val="844"/>
        </w:trPr>
        <w:tc>
          <w:tcPr>
            <w:tcW w:w="520" w:type="dxa"/>
          </w:tcPr>
          <w:p w:rsidR="00BA06ED" w:rsidRPr="00C26EBC" w:rsidRDefault="00BA06ED" w:rsidP="007B53D8">
            <w:pPr>
              <w:spacing w:after="0"/>
              <w:rPr>
                <w:b/>
              </w:rPr>
            </w:pPr>
            <w:r w:rsidRPr="00C26EBC">
              <w:rPr>
                <w:b/>
              </w:rPr>
              <w:lastRenderedPageBreak/>
              <w:t>4</w:t>
            </w:r>
            <w:r w:rsidR="00C26EBC" w:rsidRPr="00C26EBC">
              <w:rPr>
                <w:b/>
              </w:rPr>
              <w:t>.</w:t>
            </w:r>
          </w:p>
        </w:tc>
        <w:tc>
          <w:tcPr>
            <w:tcW w:w="6997" w:type="dxa"/>
          </w:tcPr>
          <w:p w:rsidR="00BA06ED" w:rsidRPr="00696CEA" w:rsidRDefault="00696CEA" w:rsidP="00E5601E">
            <w:pPr>
              <w:pStyle w:val="ListParagraph"/>
              <w:spacing w:after="0" w:line="240" w:lineRule="auto"/>
              <w:ind w:left="0"/>
              <w:rPr>
                <w:b/>
              </w:rPr>
            </w:pPr>
            <w:r>
              <w:rPr>
                <w:b/>
              </w:rPr>
              <w:t>Matters Arising</w:t>
            </w:r>
          </w:p>
          <w:p w:rsidR="00990909" w:rsidRDefault="00990909" w:rsidP="00E5601E">
            <w:pPr>
              <w:pStyle w:val="ListParagraph"/>
              <w:spacing w:after="0" w:line="240" w:lineRule="auto"/>
              <w:ind w:left="0"/>
              <w:rPr>
                <w:u w:val="single"/>
              </w:rPr>
            </w:pPr>
          </w:p>
          <w:p w:rsidR="004F6300" w:rsidRDefault="004F6300" w:rsidP="004F6300">
            <w:pPr>
              <w:pStyle w:val="ListParagraph"/>
              <w:spacing w:after="0" w:line="240" w:lineRule="auto"/>
              <w:ind w:left="0"/>
              <w:rPr>
                <w:b/>
                <w:bCs/>
                <w:color w:val="000000"/>
              </w:rPr>
            </w:pPr>
            <w:r>
              <w:rPr>
                <w:b/>
                <w:bCs/>
                <w:color w:val="000000"/>
              </w:rPr>
              <w:t>Major Trauma Update</w:t>
            </w:r>
          </w:p>
          <w:p w:rsidR="004F6300" w:rsidRDefault="004F6300" w:rsidP="004F6300">
            <w:pPr>
              <w:pStyle w:val="ListParagraph"/>
              <w:spacing w:after="0" w:line="240" w:lineRule="auto"/>
              <w:ind w:left="0"/>
              <w:rPr>
                <w:color w:val="000000"/>
              </w:rPr>
            </w:pPr>
            <w:r>
              <w:rPr>
                <w:color w:val="000000"/>
              </w:rPr>
              <w:t>DG provided a comprehensive update on behalf of the Network Board regarding recent discussions and progress made.  This included that:</w:t>
            </w:r>
          </w:p>
          <w:p w:rsidR="004F6300" w:rsidRDefault="004F6300" w:rsidP="004F6300">
            <w:pPr>
              <w:pStyle w:val="ListParagraph"/>
              <w:numPr>
                <w:ilvl w:val="0"/>
                <w:numId w:val="47"/>
              </w:numPr>
              <w:spacing w:after="0" w:line="240" w:lineRule="auto"/>
              <w:rPr>
                <w:color w:val="000000"/>
              </w:rPr>
            </w:pPr>
            <w:r>
              <w:rPr>
                <w:color w:val="000000"/>
              </w:rPr>
              <w:t>the Network Board is made up of HB representatives, WAST, EMRTS, WG and therapies services.  This is co-chaired by Mark Ramsey (MD, Morriston Hospital, ABM UHB) and Tracy Myhill (CEO, ABM UHB), with the next meeting to take place w/c 17/12/19</w:t>
            </w:r>
          </w:p>
          <w:p w:rsidR="004F6300" w:rsidRDefault="004F6300" w:rsidP="004F6300">
            <w:pPr>
              <w:pStyle w:val="ListParagraph"/>
              <w:numPr>
                <w:ilvl w:val="0"/>
                <w:numId w:val="47"/>
              </w:numPr>
              <w:spacing w:after="0" w:line="240" w:lineRule="auto"/>
              <w:rPr>
                <w:color w:val="000000"/>
              </w:rPr>
            </w:pPr>
            <w:r>
              <w:rPr>
                <w:color w:val="000000"/>
              </w:rPr>
              <w:t>the Major Trauma Centre Project Board and associated steering group are also established</w:t>
            </w:r>
          </w:p>
          <w:p w:rsidR="004F6300" w:rsidRDefault="004F6300" w:rsidP="004F6300">
            <w:pPr>
              <w:pStyle w:val="ListParagraph"/>
              <w:numPr>
                <w:ilvl w:val="0"/>
                <w:numId w:val="47"/>
              </w:numPr>
              <w:spacing w:after="0" w:line="240" w:lineRule="auto"/>
              <w:rPr>
                <w:color w:val="000000"/>
              </w:rPr>
            </w:pPr>
            <w:r>
              <w:rPr>
                <w:color w:val="000000"/>
              </w:rPr>
              <w:t>TUs are being asked to establish their respective Project Boards</w:t>
            </w:r>
          </w:p>
          <w:p w:rsidR="004F6300" w:rsidRDefault="004F6300" w:rsidP="004F6300">
            <w:pPr>
              <w:pStyle w:val="ListParagraph"/>
              <w:numPr>
                <w:ilvl w:val="0"/>
                <w:numId w:val="47"/>
              </w:numPr>
              <w:rPr>
                <w:color w:val="000000"/>
              </w:rPr>
            </w:pPr>
            <w:r>
              <w:rPr>
                <w:color w:val="000000"/>
              </w:rPr>
              <w:t>a timeline has been agreed for the operational delivery network (hosted by a HB) to be in place by Autumn/Winter 2019 and the MTC/TU’s operational in April 2020. Early delivery of the ODN will allow policies/pathway implementation, enhance data collection, commence training/education and test pathways</w:t>
            </w:r>
          </w:p>
          <w:p w:rsidR="004F6300" w:rsidRDefault="004F6300" w:rsidP="004F6300">
            <w:pPr>
              <w:pStyle w:val="ListParagraph"/>
              <w:numPr>
                <w:ilvl w:val="0"/>
                <w:numId w:val="47"/>
              </w:numPr>
              <w:spacing w:after="0" w:line="240" w:lineRule="auto"/>
              <w:rPr>
                <w:color w:val="000000"/>
              </w:rPr>
            </w:pPr>
            <w:r>
              <w:rPr>
                <w:color w:val="000000"/>
              </w:rPr>
              <w:t>WHSSC joint committee has made a recommendation that HBs approve their Trauma Units by the end of January 19</w:t>
            </w:r>
          </w:p>
          <w:p w:rsidR="004F6300" w:rsidRDefault="004F6300" w:rsidP="004F6300">
            <w:pPr>
              <w:pStyle w:val="ListParagraph"/>
              <w:numPr>
                <w:ilvl w:val="0"/>
                <w:numId w:val="47"/>
              </w:numPr>
              <w:spacing w:after="0" w:line="240" w:lineRule="auto"/>
              <w:rPr>
                <w:color w:val="000000"/>
              </w:rPr>
            </w:pPr>
            <w:r>
              <w:rPr>
                <w:color w:val="000000"/>
              </w:rPr>
              <w:t>the Cabinet Secretary has recently confirmed non-recurrent programme funding to April 2020</w:t>
            </w:r>
          </w:p>
          <w:p w:rsidR="004F6300" w:rsidRDefault="004F6300" w:rsidP="004F6300">
            <w:pPr>
              <w:pStyle w:val="ListParagraph"/>
              <w:numPr>
                <w:ilvl w:val="0"/>
                <w:numId w:val="47"/>
              </w:numPr>
              <w:spacing w:after="0" w:line="240" w:lineRule="auto"/>
              <w:rPr>
                <w:color w:val="000000"/>
              </w:rPr>
            </w:pPr>
            <w:r>
              <w:rPr>
                <w:color w:val="000000"/>
              </w:rPr>
              <w:t>a paper is being prepared with Community Health Councils to provide assurance on specific aspects following a meeting of CHC leads with the NHS Wales Collaborative. The CHC leads are now more assured around the development. Specifically they saw the requirement for a 24/7 EMRTS and improving helipad infrastructure for night landings</w:t>
            </w:r>
          </w:p>
          <w:p w:rsidR="004F6300" w:rsidRDefault="004F6300" w:rsidP="004F6300">
            <w:pPr>
              <w:pStyle w:val="ListParagraph"/>
              <w:spacing w:after="0" w:line="240" w:lineRule="auto"/>
              <w:ind w:left="0"/>
              <w:rPr>
                <w:color w:val="000000"/>
              </w:rPr>
            </w:pPr>
          </w:p>
          <w:p w:rsidR="004F6300" w:rsidRDefault="004F6300" w:rsidP="004F6300">
            <w:pPr>
              <w:pStyle w:val="ListParagraph"/>
              <w:spacing w:after="0" w:line="240" w:lineRule="auto"/>
              <w:ind w:left="0"/>
              <w:rPr>
                <w:color w:val="000000"/>
              </w:rPr>
            </w:pPr>
            <w:r>
              <w:rPr>
                <w:color w:val="000000"/>
              </w:rPr>
              <w:t>MW queried how this would affect services in North Wales – adding that major trauma services for the population of North Wales are currently provided from Stoke MTC and that this contract is currently being re-negotiated.  DG responded that Sue O’Keeffe was a member of the Network Board and was ensuring that lessons are learned from developments in North Wales over recent years.  In addition, DG added that:</w:t>
            </w:r>
          </w:p>
          <w:p w:rsidR="004F6300" w:rsidRDefault="004F6300" w:rsidP="004F6300">
            <w:pPr>
              <w:pStyle w:val="ListParagraph"/>
              <w:numPr>
                <w:ilvl w:val="0"/>
                <w:numId w:val="48"/>
              </w:numPr>
              <w:spacing w:after="0" w:line="240" w:lineRule="auto"/>
              <w:rPr>
                <w:color w:val="000000"/>
              </w:rPr>
            </w:pPr>
            <w:r>
              <w:rPr>
                <w:color w:val="000000"/>
              </w:rPr>
              <w:t>there will be no impact on the North Wales service as it currently stands</w:t>
            </w:r>
          </w:p>
          <w:p w:rsidR="004F6300" w:rsidRDefault="004F6300" w:rsidP="004F6300">
            <w:pPr>
              <w:pStyle w:val="ListParagraph"/>
              <w:numPr>
                <w:ilvl w:val="0"/>
                <w:numId w:val="48"/>
              </w:numPr>
              <w:spacing w:after="0" w:line="240" w:lineRule="auto"/>
              <w:rPr>
                <w:color w:val="000000"/>
              </w:rPr>
            </w:pPr>
            <w:r>
              <w:rPr>
                <w:color w:val="000000"/>
              </w:rPr>
              <w:t>stakeholders would need to work together to understand what the medium and long terms plans would look like once the South, West and Mid Wales network was established</w:t>
            </w:r>
          </w:p>
          <w:p w:rsidR="004F6300" w:rsidRDefault="004F6300" w:rsidP="004F6300">
            <w:pPr>
              <w:pStyle w:val="ListParagraph"/>
              <w:spacing w:after="0" w:line="240" w:lineRule="auto"/>
              <w:ind w:left="0"/>
              <w:rPr>
                <w:color w:val="000000"/>
              </w:rPr>
            </w:pPr>
          </w:p>
          <w:p w:rsidR="004F6300" w:rsidRDefault="004F6300" w:rsidP="004F6300">
            <w:pPr>
              <w:pStyle w:val="ListParagraph"/>
              <w:spacing w:after="0" w:line="240" w:lineRule="auto"/>
              <w:ind w:left="0"/>
              <w:rPr>
                <w:color w:val="000000"/>
              </w:rPr>
            </w:pPr>
            <w:r>
              <w:rPr>
                <w:color w:val="000000"/>
              </w:rPr>
              <w:t>JW added that he was also a member of the Major Trauma Network Board and that there is a need for further discussions to take place relating to commissioning responsibilities and processes in relation to WAST</w:t>
            </w:r>
          </w:p>
          <w:p w:rsidR="004F6300" w:rsidRDefault="004F6300" w:rsidP="004F6300">
            <w:pPr>
              <w:pStyle w:val="ListParagraph"/>
              <w:spacing w:after="0" w:line="240" w:lineRule="auto"/>
              <w:ind w:left="0"/>
              <w:rPr>
                <w:color w:val="000000"/>
              </w:rPr>
            </w:pPr>
          </w:p>
          <w:p w:rsidR="004F6300" w:rsidRDefault="004F6300" w:rsidP="004F6300">
            <w:pPr>
              <w:rPr>
                <w:color w:val="000000"/>
                <w:lang w:val="en-US"/>
              </w:rPr>
            </w:pPr>
            <w:r>
              <w:rPr>
                <w:color w:val="000000"/>
              </w:rPr>
              <w:t>The Chair summarised discussions on this agenda item, including that:</w:t>
            </w:r>
          </w:p>
          <w:p w:rsidR="004F6300" w:rsidRDefault="004F6300" w:rsidP="004F6300">
            <w:pPr>
              <w:pStyle w:val="ListParagraph"/>
              <w:numPr>
                <w:ilvl w:val="0"/>
                <w:numId w:val="49"/>
              </w:numPr>
              <w:spacing w:after="0" w:line="240" w:lineRule="auto"/>
              <w:rPr>
                <w:color w:val="000000"/>
              </w:rPr>
            </w:pPr>
            <w:r>
              <w:rPr>
                <w:color w:val="000000"/>
              </w:rPr>
              <w:t>there is a programme management phase until at least April 2020 (likely to overlap into the implementation phase)</w:t>
            </w:r>
          </w:p>
          <w:p w:rsidR="004F6300" w:rsidRDefault="004F6300" w:rsidP="004F6300">
            <w:pPr>
              <w:pStyle w:val="ListParagraph"/>
              <w:numPr>
                <w:ilvl w:val="0"/>
                <w:numId w:val="49"/>
              </w:numPr>
              <w:spacing w:after="0" w:line="240" w:lineRule="auto"/>
              <w:rPr>
                <w:color w:val="000000"/>
              </w:rPr>
            </w:pPr>
            <w:r>
              <w:rPr>
                <w:color w:val="000000"/>
              </w:rPr>
              <w:lastRenderedPageBreak/>
              <w:t>a number of business cases will need to be produced</w:t>
            </w:r>
          </w:p>
          <w:p w:rsidR="004F6300" w:rsidRDefault="004F6300" w:rsidP="004F6300">
            <w:pPr>
              <w:pStyle w:val="ListParagraph"/>
              <w:numPr>
                <w:ilvl w:val="0"/>
                <w:numId w:val="49"/>
              </w:numPr>
              <w:spacing w:after="0" w:line="240" w:lineRule="auto"/>
              <w:rPr>
                <w:color w:val="000000"/>
              </w:rPr>
            </w:pPr>
            <w:r>
              <w:rPr>
                <w:color w:val="000000"/>
              </w:rPr>
              <w:t>it is a pre-requisite that there will need to be a 24/7 EMRTS and that this be would be formally communicated to the DAG from the network board</w:t>
            </w:r>
          </w:p>
          <w:p w:rsidR="004F6300" w:rsidRDefault="004F6300" w:rsidP="004F6300">
            <w:pPr>
              <w:pStyle w:val="ListParagraph"/>
              <w:numPr>
                <w:ilvl w:val="0"/>
                <w:numId w:val="49"/>
              </w:numPr>
              <w:spacing w:after="0" w:line="240" w:lineRule="auto"/>
              <w:rPr>
                <w:color w:val="000000"/>
              </w:rPr>
            </w:pPr>
            <w:r>
              <w:rPr>
                <w:color w:val="000000"/>
              </w:rPr>
              <w:t>there will be a number of areas that EMRTS and the WAST will need to work collectively on, such as the role of the Air Support Desk, the role of the Top Cover Consultant etc</w:t>
            </w:r>
          </w:p>
          <w:p w:rsidR="004F6300" w:rsidRDefault="004F6300" w:rsidP="004F6300">
            <w:pPr>
              <w:pStyle w:val="ListParagraph"/>
              <w:numPr>
                <w:ilvl w:val="0"/>
                <w:numId w:val="49"/>
              </w:numPr>
              <w:spacing w:after="0" w:line="240" w:lineRule="auto"/>
              <w:rPr>
                <w:color w:val="000000"/>
              </w:rPr>
            </w:pPr>
            <w:r>
              <w:rPr>
                <w:color w:val="000000"/>
              </w:rPr>
              <w:t>the network development  will be delivered in a phased approach – programme planning, implementation and operational delivery</w:t>
            </w:r>
          </w:p>
          <w:p w:rsidR="004F6300" w:rsidRDefault="004F6300" w:rsidP="004F6300">
            <w:pPr>
              <w:pStyle w:val="ListParagraph"/>
              <w:numPr>
                <w:ilvl w:val="0"/>
                <w:numId w:val="49"/>
              </w:numPr>
              <w:spacing w:after="0" w:line="240" w:lineRule="auto"/>
              <w:rPr>
                <w:color w:val="000000"/>
              </w:rPr>
            </w:pPr>
            <w:r>
              <w:rPr>
                <w:color w:val="000000"/>
              </w:rPr>
              <w:t>there is a need to meet to clarify and understand the process and sequencing of Major Trauma Network business cases, ensuring that they align with any plans for EMRTS expansion</w:t>
            </w:r>
          </w:p>
          <w:p w:rsidR="004F6300" w:rsidRDefault="004F6300" w:rsidP="004F6300">
            <w:pPr>
              <w:pStyle w:val="ListParagraph"/>
              <w:numPr>
                <w:ilvl w:val="0"/>
                <w:numId w:val="49"/>
              </w:numPr>
              <w:spacing w:after="0" w:line="240" w:lineRule="auto"/>
              <w:rPr>
                <w:color w:val="000000"/>
              </w:rPr>
            </w:pPr>
            <w:r>
              <w:rPr>
                <w:color w:val="000000"/>
              </w:rPr>
              <w:t>a discussion will be arranged with WHSSC and partners to ensure that this work is moved forward in partnership as part of a collaborative process and to ensure that the above fits with their commissioning intentions</w:t>
            </w:r>
          </w:p>
          <w:p w:rsidR="004F6300" w:rsidRDefault="004F6300" w:rsidP="004F6300">
            <w:pPr>
              <w:rPr>
                <w:color w:val="000000"/>
                <w:lang w:val="en-US"/>
              </w:rPr>
            </w:pPr>
          </w:p>
          <w:p w:rsidR="004F6300" w:rsidRDefault="004F6300" w:rsidP="004F6300">
            <w:pPr>
              <w:rPr>
                <w:color w:val="000000"/>
              </w:rPr>
            </w:pPr>
            <w:r>
              <w:rPr>
                <w:color w:val="000000"/>
              </w:rPr>
              <w:t>The Chair thanks DG for his comprehensive update and confirmed that he has an open invitation to attend future DAG meetings on behalf of the Major Trauma Network.</w:t>
            </w:r>
          </w:p>
          <w:p w:rsidR="0003070A" w:rsidRDefault="0003070A" w:rsidP="00D76104">
            <w:pPr>
              <w:spacing w:after="0" w:line="240" w:lineRule="auto"/>
            </w:pPr>
          </w:p>
          <w:p w:rsidR="0003070A" w:rsidRDefault="0003070A" w:rsidP="0003070A">
            <w:pPr>
              <w:pStyle w:val="ListParagraph"/>
              <w:spacing w:after="0" w:line="240" w:lineRule="auto"/>
              <w:ind w:left="0"/>
              <w:rPr>
                <w:b/>
              </w:rPr>
            </w:pPr>
            <w:r>
              <w:rPr>
                <w:b/>
              </w:rPr>
              <w:t>EMRTS Service Evaluation</w:t>
            </w:r>
          </w:p>
          <w:p w:rsidR="0098282B" w:rsidRDefault="0098282B" w:rsidP="0098282B">
            <w:pPr>
              <w:pStyle w:val="ListParagraph"/>
              <w:spacing w:after="0" w:line="240" w:lineRule="auto"/>
              <w:ind w:left="0"/>
            </w:pPr>
            <w:r>
              <w:t>DR updated the group that the 3 year evaluation data collection period has ended and that data is being transferred into Swansea University.  There have been some technical delays in transfer of one of the data sources, but at present the Service Evaluation Report is due to be published as a draft in the spring of 2019.</w:t>
            </w:r>
          </w:p>
          <w:p w:rsidR="0098282B" w:rsidRDefault="0098282B" w:rsidP="0098282B">
            <w:pPr>
              <w:pStyle w:val="ListParagraph"/>
              <w:spacing w:after="0" w:line="240" w:lineRule="auto"/>
              <w:ind w:left="0"/>
            </w:pPr>
          </w:p>
          <w:p w:rsidR="0098282B" w:rsidRDefault="0098282B" w:rsidP="0098282B">
            <w:pPr>
              <w:pStyle w:val="ListParagraph"/>
              <w:spacing w:after="0" w:line="240" w:lineRule="auto"/>
              <w:ind w:left="0"/>
            </w:pPr>
            <w:r>
              <w:t>It was noted that the some of the operational data is already available and has been drawn upon in the preparation of the EMRTS Service Expansion Review.</w:t>
            </w:r>
          </w:p>
          <w:p w:rsidR="0098282B" w:rsidRDefault="0098282B" w:rsidP="0098282B">
            <w:pPr>
              <w:pStyle w:val="ListParagraph"/>
              <w:spacing w:after="0" w:line="240" w:lineRule="auto"/>
              <w:ind w:left="0"/>
            </w:pPr>
          </w:p>
          <w:p w:rsidR="0098282B" w:rsidRDefault="0098282B" w:rsidP="0098282B">
            <w:pPr>
              <w:pStyle w:val="ListParagraph"/>
              <w:spacing w:after="0" w:line="240" w:lineRule="auto"/>
              <w:ind w:left="0"/>
            </w:pPr>
            <w:r>
              <w:t>There was also a discussion regarding the dissemination of this report and it was agreed that there would be a discussion with WG as to whether they would expect to be a part of this process.</w:t>
            </w:r>
          </w:p>
          <w:p w:rsidR="00AE4E4B" w:rsidRPr="00BA06ED" w:rsidRDefault="00AE4E4B" w:rsidP="0098282B">
            <w:pPr>
              <w:pStyle w:val="ListParagraph"/>
              <w:spacing w:after="0" w:line="240" w:lineRule="auto"/>
              <w:ind w:left="0"/>
            </w:pPr>
          </w:p>
        </w:tc>
        <w:tc>
          <w:tcPr>
            <w:tcW w:w="1522" w:type="dxa"/>
          </w:tcPr>
          <w:p w:rsidR="004533B8" w:rsidRDefault="004533B8"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p>
          <w:p w:rsidR="004F6300" w:rsidRDefault="004F6300" w:rsidP="00D97211">
            <w:pPr>
              <w:spacing w:after="0"/>
              <w:jc w:val="center"/>
              <w:rPr>
                <w:b/>
              </w:rPr>
            </w:pPr>
            <w:r>
              <w:rPr>
                <w:b/>
              </w:rPr>
              <w:t>DG</w:t>
            </w:r>
          </w:p>
          <w:p w:rsidR="004F6300" w:rsidRDefault="004F6300" w:rsidP="00D97211">
            <w:pPr>
              <w:spacing w:after="0"/>
              <w:jc w:val="center"/>
              <w:rPr>
                <w:b/>
              </w:rPr>
            </w:pPr>
          </w:p>
          <w:p w:rsidR="00322EBB" w:rsidRDefault="004F6300" w:rsidP="00D97211">
            <w:pPr>
              <w:spacing w:after="0"/>
              <w:jc w:val="center"/>
              <w:rPr>
                <w:b/>
              </w:rPr>
            </w:pPr>
            <w:r>
              <w:rPr>
                <w:b/>
              </w:rPr>
              <w:t>DL/JW</w:t>
            </w: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322EBB" w:rsidP="00D97211">
            <w:pPr>
              <w:spacing w:after="0"/>
              <w:jc w:val="center"/>
              <w:rPr>
                <w:b/>
              </w:rPr>
            </w:pPr>
            <w:r>
              <w:rPr>
                <w:b/>
              </w:rPr>
              <w:t>DG/Chair</w:t>
            </w:r>
          </w:p>
          <w:p w:rsidR="00322EBB" w:rsidRDefault="00322EBB" w:rsidP="00D97211">
            <w:pPr>
              <w:spacing w:after="0"/>
              <w:jc w:val="center"/>
              <w:rPr>
                <w:b/>
              </w:rPr>
            </w:pPr>
          </w:p>
          <w:p w:rsidR="00322EBB" w:rsidRDefault="00322EBB" w:rsidP="00D97211">
            <w:pPr>
              <w:spacing w:after="0"/>
              <w:jc w:val="center"/>
              <w:rPr>
                <w:b/>
              </w:rPr>
            </w:pPr>
          </w:p>
          <w:p w:rsidR="00322EBB" w:rsidRDefault="004F6300" w:rsidP="00D97211">
            <w:pPr>
              <w:spacing w:after="0"/>
              <w:jc w:val="center"/>
              <w:rPr>
                <w:b/>
              </w:rPr>
            </w:pPr>
            <w:r>
              <w:rPr>
                <w:b/>
              </w:rPr>
              <w:t>DG</w:t>
            </w: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C472D9" w:rsidRDefault="00C472D9"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322EBB" w:rsidRDefault="00322EBB" w:rsidP="00D97211">
            <w:pPr>
              <w:spacing w:after="0"/>
              <w:jc w:val="center"/>
              <w:rPr>
                <w:b/>
              </w:rPr>
            </w:pPr>
          </w:p>
          <w:p w:rsidR="004F6300" w:rsidRDefault="004F6300" w:rsidP="00D97211">
            <w:pPr>
              <w:spacing w:after="0"/>
              <w:jc w:val="center"/>
              <w:rPr>
                <w:b/>
              </w:rPr>
            </w:pPr>
          </w:p>
          <w:p w:rsidR="0098282B" w:rsidRDefault="0098282B" w:rsidP="00D97211">
            <w:pPr>
              <w:spacing w:after="0"/>
              <w:jc w:val="center"/>
              <w:rPr>
                <w:b/>
              </w:rPr>
            </w:pPr>
          </w:p>
          <w:p w:rsidR="0098282B" w:rsidRDefault="0098282B" w:rsidP="00D97211">
            <w:pPr>
              <w:spacing w:after="0"/>
              <w:jc w:val="center"/>
              <w:rPr>
                <w:b/>
              </w:rPr>
            </w:pPr>
          </w:p>
          <w:p w:rsidR="0098282B" w:rsidRDefault="0098282B" w:rsidP="00D97211">
            <w:pPr>
              <w:spacing w:after="0"/>
              <w:jc w:val="center"/>
              <w:rPr>
                <w:b/>
              </w:rPr>
            </w:pPr>
          </w:p>
          <w:p w:rsidR="00C472D9" w:rsidRDefault="00322EBB" w:rsidP="00D97211">
            <w:pPr>
              <w:spacing w:after="0"/>
              <w:jc w:val="center"/>
              <w:rPr>
                <w:b/>
              </w:rPr>
            </w:pPr>
            <w:r>
              <w:rPr>
                <w:b/>
              </w:rPr>
              <w:t>Chair/AB</w:t>
            </w:r>
          </w:p>
          <w:p w:rsidR="00C472D9" w:rsidRPr="004533B8" w:rsidRDefault="00C472D9" w:rsidP="00D97211">
            <w:pPr>
              <w:spacing w:after="0"/>
              <w:jc w:val="center"/>
              <w:rPr>
                <w:b/>
              </w:rPr>
            </w:pPr>
          </w:p>
        </w:tc>
      </w:tr>
      <w:tr w:rsidR="00E5601E" w:rsidTr="00EA046A">
        <w:trPr>
          <w:trHeight w:val="70"/>
        </w:trPr>
        <w:tc>
          <w:tcPr>
            <w:tcW w:w="520" w:type="dxa"/>
          </w:tcPr>
          <w:p w:rsidR="00E5601E" w:rsidRDefault="00EA046A" w:rsidP="00AF14F9">
            <w:pPr>
              <w:spacing w:after="0"/>
              <w:rPr>
                <w:b/>
              </w:rPr>
            </w:pPr>
            <w:r>
              <w:rPr>
                <w:b/>
              </w:rPr>
              <w:lastRenderedPageBreak/>
              <w:t>5</w:t>
            </w:r>
            <w:r w:rsidR="00D97211">
              <w:rPr>
                <w:b/>
              </w:rPr>
              <w:t>.</w:t>
            </w:r>
          </w:p>
        </w:tc>
        <w:tc>
          <w:tcPr>
            <w:tcW w:w="6997" w:type="dxa"/>
          </w:tcPr>
          <w:p w:rsidR="00AF14F9" w:rsidRDefault="00AF14F9" w:rsidP="00AF14F9">
            <w:pPr>
              <w:pStyle w:val="ListParagraph"/>
              <w:spacing w:after="0"/>
              <w:ind w:left="0"/>
              <w:rPr>
                <w:b/>
              </w:rPr>
            </w:pPr>
            <w:r>
              <w:rPr>
                <w:b/>
              </w:rPr>
              <w:t>EMRTS Service Expansion</w:t>
            </w:r>
          </w:p>
          <w:p w:rsidR="00B76805" w:rsidRDefault="00B76805" w:rsidP="00AF14F9">
            <w:pPr>
              <w:pStyle w:val="ListParagraph"/>
              <w:spacing w:after="0"/>
              <w:ind w:left="0"/>
            </w:pPr>
            <w:r>
              <w:t>The group noted the following, for their information:</w:t>
            </w:r>
          </w:p>
          <w:p w:rsidR="00B76805" w:rsidRDefault="00B76805" w:rsidP="00B76805">
            <w:pPr>
              <w:pStyle w:val="ListParagraph"/>
              <w:numPr>
                <w:ilvl w:val="0"/>
                <w:numId w:val="44"/>
              </w:numPr>
              <w:spacing w:after="0"/>
            </w:pPr>
            <w:r>
              <w:t>EMRTS Service Expansion Review document</w:t>
            </w:r>
          </w:p>
          <w:p w:rsidR="00B76805" w:rsidRDefault="00B76805" w:rsidP="00B76805">
            <w:pPr>
              <w:pStyle w:val="ListParagraph"/>
              <w:numPr>
                <w:ilvl w:val="0"/>
                <w:numId w:val="44"/>
              </w:numPr>
              <w:spacing w:after="0"/>
            </w:pPr>
            <w:r>
              <w:t>slides presented to the November EASC Business Meeting</w:t>
            </w:r>
          </w:p>
          <w:p w:rsidR="00B76805" w:rsidRDefault="00B76805" w:rsidP="00B76805">
            <w:pPr>
              <w:spacing w:after="0"/>
            </w:pPr>
          </w:p>
          <w:p w:rsidR="00B76805" w:rsidRDefault="00B76805" w:rsidP="00B76805">
            <w:pPr>
              <w:spacing w:after="0"/>
            </w:pPr>
            <w:r>
              <w:t xml:space="preserve">DL reported that, following some detailed discussion at the last meeting of this group, a significant amount of work has been undertaken in order to respond to the request WG relating to the options and opportunities to expand the EMRTS.  This work has now been presented to HB Chief </w:t>
            </w:r>
            <w:r>
              <w:lastRenderedPageBreak/>
              <w:t>Executives at the above meeting and there was support for extending the service, in phases, with appropriate evaluation.</w:t>
            </w:r>
          </w:p>
          <w:p w:rsidR="00B76805" w:rsidRDefault="00B76805" w:rsidP="00B76805">
            <w:pPr>
              <w:spacing w:after="0"/>
            </w:pPr>
          </w:p>
          <w:p w:rsidR="00107571" w:rsidRDefault="00107571" w:rsidP="00B76805">
            <w:pPr>
              <w:spacing w:after="0"/>
            </w:pPr>
            <w:r>
              <w:t xml:space="preserve">DL advised that, following a robust option appraisal process, a preferred option is now recommended </w:t>
            </w:r>
            <w:r w:rsidR="00265F41">
              <w:t>(</w:t>
            </w:r>
            <w:r>
              <w:t>as detailed in the attached report</w:t>
            </w:r>
            <w:r w:rsidR="00265F41">
              <w:t>)</w:t>
            </w:r>
            <w:r w:rsidR="001D6C0F">
              <w:t xml:space="preserve"> and that each phase of the implementation will ensure an enhanced service on a national basis</w:t>
            </w:r>
            <w:r>
              <w:t>.  DL confirmed that the Charity has been involved in</w:t>
            </w:r>
            <w:r w:rsidR="00322EBB">
              <w:t>,</w:t>
            </w:r>
            <w:r>
              <w:t xml:space="preserve"> and is supportive of</w:t>
            </w:r>
            <w:r w:rsidR="00322EBB">
              <w:t>,</w:t>
            </w:r>
            <w:r>
              <w:t xml:space="preserve"> this work.</w:t>
            </w:r>
          </w:p>
          <w:p w:rsidR="00107571" w:rsidRDefault="00107571" w:rsidP="00B76805">
            <w:pPr>
              <w:spacing w:after="0"/>
            </w:pPr>
          </w:p>
          <w:p w:rsidR="00B76805" w:rsidRDefault="00B76805" w:rsidP="00B76805">
            <w:pPr>
              <w:spacing w:after="0"/>
            </w:pPr>
            <w:r>
              <w:t xml:space="preserve">It was agreed that there is a need to </w:t>
            </w:r>
            <w:r w:rsidR="00107571">
              <w:t>ensure that there is an agreed statement regarding the expansion of the EMRTS in each organisation’s IMTP.  It was agreed that a suggested statement will be circulated and that DAG members, a</w:t>
            </w:r>
            <w:r w:rsidR="00265F41">
              <w:t>s representatives of HBs, Trust</w:t>
            </w:r>
            <w:r w:rsidR="00107571">
              <w:t xml:space="preserve">s and networks, would comment </w:t>
            </w:r>
            <w:r w:rsidR="00616A61">
              <w:t xml:space="preserve">on </w:t>
            </w:r>
            <w:r w:rsidR="00107571">
              <w:t>and then agree this.</w:t>
            </w:r>
          </w:p>
          <w:p w:rsidR="00107571" w:rsidRDefault="00107571" w:rsidP="00B76805">
            <w:pPr>
              <w:spacing w:after="0"/>
            </w:pPr>
          </w:p>
          <w:p w:rsidR="00616A61" w:rsidRDefault="00616A61" w:rsidP="00B76805">
            <w:pPr>
              <w:spacing w:after="0"/>
            </w:pPr>
            <w:r>
              <w:t>Comments were received</w:t>
            </w:r>
            <w:r w:rsidR="00322EBB">
              <w:t xml:space="preserve"> on the Service Expansion Review document</w:t>
            </w:r>
            <w:r>
              <w:t xml:space="preserve">, including </w:t>
            </w:r>
            <w:r w:rsidR="00322EBB">
              <w:t xml:space="preserve">the need </w:t>
            </w:r>
            <w:r>
              <w:t>to:</w:t>
            </w:r>
          </w:p>
          <w:p w:rsidR="00616A61" w:rsidRDefault="00616A61" w:rsidP="00616A61">
            <w:pPr>
              <w:pStyle w:val="ListParagraph"/>
              <w:numPr>
                <w:ilvl w:val="0"/>
                <w:numId w:val="45"/>
              </w:numPr>
              <w:spacing w:after="0"/>
            </w:pPr>
            <w:r>
              <w:t>define the term ‘unmet demand’</w:t>
            </w:r>
          </w:p>
          <w:p w:rsidR="00EA046A" w:rsidRDefault="00EA046A" w:rsidP="0010686B">
            <w:pPr>
              <w:pStyle w:val="ListParagraph"/>
              <w:numPr>
                <w:ilvl w:val="0"/>
                <w:numId w:val="45"/>
              </w:numPr>
              <w:spacing w:after="0"/>
            </w:pPr>
            <w:r>
              <w:t xml:space="preserve">understand </w:t>
            </w:r>
            <w:r w:rsidR="00616A61">
              <w:t>the impact on patient flow of an expanded EMRTS</w:t>
            </w:r>
            <w:r>
              <w:t>, the net changes for hospitals, any overlap between major trauma and EMRTS flows etc</w:t>
            </w:r>
          </w:p>
          <w:p w:rsidR="00616A61" w:rsidRPr="00265F41" w:rsidRDefault="00616A61" w:rsidP="00616A61">
            <w:pPr>
              <w:pStyle w:val="ListParagraph"/>
              <w:numPr>
                <w:ilvl w:val="0"/>
                <w:numId w:val="45"/>
              </w:numPr>
              <w:spacing w:after="0"/>
              <w:rPr>
                <w:rFonts w:asciiTheme="minorHAnsi" w:hAnsiTheme="minorHAnsi"/>
              </w:rPr>
            </w:pPr>
            <w:r>
              <w:t xml:space="preserve">confirm the commitment to ensuring equity to the population of </w:t>
            </w:r>
            <w:r w:rsidRPr="00265F41">
              <w:rPr>
                <w:rFonts w:asciiTheme="minorHAnsi" w:hAnsiTheme="minorHAnsi"/>
              </w:rPr>
              <w:t>Wales and to confirm the sequencing of each expansion phase</w:t>
            </w:r>
          </w:p>
          <w:p w:rsidR="00265F41" w:rsidRPr="00265F41" w:rsidRDefault="00265F41" w:rsidP="00B76805">
            <w:pPr>
              <w:spacing w:after="0"/>
              <w:rPr>
                <w:rFonts w:asciiTheme="minorHAnsi" w:hAnsiTheme="minorHAnsi"/>
              </w:rPr>
            </w:pPr>
          </w:p>
          <w:p w:rsidR="00265F41" w:rsidRPr="00265F41" w:rsidRDefault="00265F41" w:rsidP="00265F41">
            <w:pPr>
              <w:jc w:val="both"/>
              <w:rPr>
                <w:rFonts w:asciiTheme="minorHAnsi" w:hAnsiTheme="minorHAnsi" w:cs="Arial"/>
              </w:rPr>
            </w:pPr>
            <w:r w:rsidRPr="00265F41">
              <w:rPr>
                <w:rFonts w:asciiTheme="minorHAnsi" w:hAnsiTheme="minorHAnsi" w:cs="Arial"/>
              </w:rPr>
              <w:t>It is important to note that all regions of Wales will benefit from each implementation phase and the 3 operational rotas included within the preferred option demonstrate a commitment to ensuring equity for the population of Wales, in line with the key investment objectives.</w:t>
            </w:r>
          </w:p>
          <w:p w:rsidR="00107571" w:rsidRDefault="00616A61" w:rsidP="00B76805">
            <w:pPr>
              <w:spacing w:after="0"/>
            </w:pPr>
            <w:r w:rsidRPr="00265F41">
              <w:rPr>
                <w:rFonts w:asciiTheme="minorHAnsi" w:hAnsiTheme="minorHAnsi"/>
              </w:rPr>
              <w:t>It was a</w:t>
            </w:r>
            <w:r>
              <w:t xml:space="preserve">greed </w:t>
            </w:r>
            <w:r w:rsidR="00EA046A">
              <w:t>that work would now be undertaken to test and clarify the above and that the a</w:t>
            </w:r>
            <w:r>
              <w:t xml:space="preserve">ttached report </w:t>
            </w:r>
            <w:r w:rsidR="00EA046A">
              <w:t>would now be amended</w:t>
            </w:r>
            <w:r>
              <w:t>.</w:t>
            </w:r>
          </w:p>
          <w:p w:rsidR="00616A61" w:rsidRDefault="00616A61" w:rsidP="00B76805">
            <w:pPr>
              <w:spacing w:after="0"/>
            </w:pPr>
          </w:p>
          <w:p w:rsidR="00616A61" w:rsidRDefault="00616A61" w:rsidP="00B76805">
            <w:pPr>
              <w:spacing w:after="0"/>
            </w:pPr>
            <w:r>
              <w:t xml:space="preserve">AB </w:t>
            </w:r>
            <w:r w:rsidR="00EA046A">
              <w:t xml:space="preserve">confirmed that he had held early discussions with WG capital and estates colleagues and </w:t>
            </w:r>
            <w:r>
              <w:t>queried when the Service Expansion Review would be submitted to WG.  Now that the review has been considered by EASC and EMRTS DAG, the Chair advised that he would now respond to the correspondence from Dr Goodall</w:t>
            </w:r>
            <w:r w:rsidR="00EA046A">
              <w:t xml:space="preserve"> in the form of a covering letter along with the EMRTS Service Expansion Review document and amended SBAR report.</w:t>
            </w:r>
          </w:p>
          <w:p w:rsidR="00284045" w:rsidRDefault="00284045" w:rsidP="00680F21">
            <w:pPr>
              <w:spacing w:after="0"/>
              <w:rPr>
                <w:b/>
              </w:rPr>
            </w:pPr>
          </w:p>
        </w:tc>
        <w:tc>
          <w:tcPr>
            <w:tcW w:w="1522" w:type="dxa"/>
          </w:tcPr>
          <w:p w:rsidR="00680F21" w:rsidRDefault="00680F21"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98282B" w:rsidRDefault="0098282B" w:rsidP="000B7676">
            <w:pPr>
              <w:spacing w:after="0"/>
              <w:jc w:val="center"/>
              <w:rPr>
                <w:b/>
              </w:rPr>
            </w:pPr>
          </w:p>
          <w:p w:rsidR="00322EBB" w:rsidRDefault="00322EBB" w:rsidP="000B7676">
            <w:pPr>
              <w:spacing w:after="0"/>
              <w:jc w:val="center"/>
              <w:rPr>
                <w:b/>
              </w:rPr>
            </w:pPr>
            <w:r>
              <w:rPr>
                <w:b/>
              </w:rPr>
              <w:t>Chair</w:t>
            </w: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680F21" w:rsidRDefault="00680F21" w:rsidP="000B7676">
            <w:pPr>
              <w:spacing w:after="0"/>
              <w:jc w:val="center"/>
              <w:rPr>
                <w:b/>
              </w:rPr>
            </w:pPr>
          </w:p>
          <w:p w:rsidR="00680F21" w:rsidRDefault="00680F21" w:rsidP="000B7676">
            <w:pPr>
              <w:spacing w:after="0"/>
              <w:jc w:val="center"/>
              <w:rPr>
                <w:b/>
              </w:rPr>
            </w:pPr>
          </w:p>
          <w:p w:rsidR="00680F21" w:rsidRDefault="00680F21"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322EBB" w:rsidRDefault="00322EBB" w:rsidP="000B7676">
            <w:pPr>
              <w:spacing w:after="0"/>
              <w:jc w:val="center"/>
              <w:rPr>
                <w:b/>
              </w:rPr>
            </w:pPr>
          </w:p>
          <w:p w:rsidR="0098282B" w:rsidRDefault="0098282B" w:rsidP="000B7676">
            <w:pPr>
              <w:spacing w:after="0"/>
              <w:jc w:val="center"/>
              <w:rPr>
                <w:b/>
              </w:rPr>
            </w:pPr>
          </w:p>
          <w:p w:rsidR="0098282B" w:rsidRDefault="0098282B" w:rsidP="000B7676">
            <w:pPr>
              <w:spacing w:after="0"/>
              <w:jc w:val="center"/>
              <w:rPr>
                <w:b/>
              </w:rPr>
            </w:pPr>
          </w:p>
          <w:p w:rsidR="00265F41" w:rsidRDefault="00265F41" w:rsidP="000B7676">
            <w:pPr>
              <w:spacing w:after="0"/>
              <w:jc w:val="center"/>
              <w:rPr>
                <w:b/>
              </w:rPr>
            </w:pPr>
          </w:p>
          <w:p w:rsidR="00265F41" w:rsidRDefault="00265F41" w:rsidP="000B7676">
            <w:pPr>
              <w:spacing w:after="0"/>
              <w:jc w:val="center"/>
              <w:rPr>
                <w:b/>
              </w:rPr>
            </w:pPr>
          </w:p>
          <w:p w:rsidR="00265F41" w:rsidRDefault="00265F41" w:rsidP="000B7676">
            <w:pPr>
              <w:spacing w:after="0"/>
              <w:jc w:val="center"/>
              <w:rPr>
                <w:b/>
              </w:rPr>
            </w:pPr>
          </w:p>
          <w:p w:rsidR="00265F41" w:rsidRDefault="00265F41" w:rsidP="000B7676">
            <w:pPr>
              <w:spacing w:after="0"/>
              <w:jc w:val="center"/>
              <w:rPr>
                <w:b/>
              </w:rPr>
            </w:pPr>
          </w:p>
          <w:p w:rsidR="00265F41" w:rsidRDefault="00265F41" w:rsidP="000B7676">
            <w:pPr>
              <w:spacing w:after="0"/>
              <w:jc w:val="center"/>
              <w:rPr>
                <w:b/>
              </w:rPr>
            </w:pPr>
          </w:p>
          <w:p w:rsidR="00322EBB" w:rsidRDefault="00322EBB" w:rsidP="000B7676">
            <w:pPr>
              <w:spacing w:after="0"/>
              <w:jc w:val="center"/>
              <w:rPr>
                <w:b/>
              </w:rPr>
            </w:pPr>
            <w:r>
              <w:rPr>
                <w:b/>
              </w:rPr>
              <w:t>EMRTS</w:t>
            </w:r>
          </w:p>
          <w:p w:rsidR="00322EBB" w:rsidRDefault="00322EBB" w:rsidP="000B7676">
            <w:pPr>
              <w:spacing w:after="0"/>
              <w:jc w:val="center"/>
              <w:rPr>
                <w:b/>
              </w:rPr>
            </w:pPr>
          </w:p>
          <w:p w:rsidR="00322EBB" w:rsidRDefault="00322EBB" w:rsidP="000B7676">
            <w:pPr>
              <w:spacing w:after="0"/>
              <w:jc w:val="center"/>
              <w:rPr>
                <w:b/>
              </w:rPr>
            </w:pPr>
          </w:p>
          <w:p w:rsidR="00680F21" w:rsidRDefault="00680F21" w:rsidP="000B7676">
            <w:pPr>
              <w:spacing w:after="0"/>
              <w:jc w:val="center"/>
              <w:rPr>
                <w:b/>
              </w:rPr>
            </w:pPr>
          </w:p>
          <w:p w:rsidR="00680F21" w:rsidRDefault="00680F21" w:rsidP="000B7676">
            <w:pPr>
              <w:spacing w:after="0"/>
              <w:jc w:val="center"/>
              <w:rPr>
                <w:b/>
              </w:rPr>
            </w:pPr>
          </w:p>
          <w:p w:rsidR="00680F21" w:rsidRDefault="00680F21" w:rsidP="000B7676">
            <w:pPr>
              <w:spacing w:after="0"/>
              <w:jc w:val="center"/>
              <w:rPr>
                <w:b/>
              </w:rPr>
            </w:pPr>
          </w:p>
          <w:p w:rsidR="00680F21" w:rsidRDefault="00680F21" w:rsidP="000B7676">
            <w:pPr>
              <w:spacing w:after="0"/>
              <w:jc w:val="center"/>
              <w:rPr>
                <w:b/>
              </w:rPr>
            </w:pPr>
          </w:p>
          <w:p w:rsidR="00680F21" w:rsidRDefault="00322EBB" w:rsidP="000B7676">
            <w:pPr>
              <w:spacing w:after="0"/>
              <w:jc w:val="center"/>
              <w:rPr>
                <w:b/>
              </w:rPr>
            </w:pPr>
            <w:r>
              <w:rPr>
                <w:b/>
              </w:rPr>
              <w:t>Chair</w:t>
            </w:r>
          </w:p>
          <w:p w:rsidR="00680F21" w:rsidRDefault="00680F21" w:rsidP="000B7676">
            <w:pPr>
              <w:spacing w:after="0"/>
              <w:jc w:val="center"/>
              <w:rPr>
                <w:b/>
              </w:rPr>
            </w:pPr>
          </w:p>
          <w:p w:rsidR="00D97211" w:rsidRDefault="00D97211" w:rsidP="00680F21">
            <w:pPr>
              <w:spacing w:after="0"/>
              <w:jc w:val="center"/>
              <w:rPr>
                <w:b/>
              </w:rPr>
            </w:pPr>
          </w:p>
        </w:tc>
      </w:tr>
      <w:tr w:rsidR="00B955FB" w:rsidTr="004C5549">
        <w:tc>
          <w:tcPr>
            <w:tcW w:w="520" w:type="dxa"/>
          </w:tcPr>
          <w:p w:rsidR="00B955FB" w:rsidRPr="00C26EBC" w:rsidRDefault="00EA046A" w:rsidP="00BB1558">
            <w:pPr>
              <w:spacing w:after="0"/>
              <w:rPr>
                <w:b/>
              </w:rPr>
            </w:pPr>
            <w:r>
              <w:rPr>
                <w:b/>
              </w:rPr>
              <w:lastRenderedPageBreak/>
              <w:t>6</w:t>
            </w:r>
            <w:r w:rsidR="00C26EBC" w:rsidRPr="00C26EBC">
              <w:rPr>
                <w:b/>
              </w:rPr>
              <w:t>.</w:t>
            </w:r>
          </w:p>
        </w:tc>
        <w:tc>
          <w:tcPr>
            <w:tcW w:w="6997" w:type="dxa"/>
          </w:tcPr>
          <w:p w:rsidR="00B955FB" w:rsidRDefault="00B955FB" w:rsidP="00B955FB">
            <w:pPr>
              <w:pStyle w:val="ListParagraph"/>
              <w:spacing w:after="0"/>
              <w:ind w:left="0"/>
              <w:rPr>
                <w:b/>
              </w:rPr>
            </w:pPr>
            <w:r>
              <w:rPr>
                <w:b/>
              </w:rPr>
              <w:t xml:space="preserve">Wales Air Ambulance Charity Update </w:t>
            </w:r>
          </w:p>
          <w:p w:rsidR="00EF292C" w:rsidRDefault="00E46B3B" w:rsidP="00E46B3B">
            <w:pPr>
              <w:pStyle w:val="ListParagraph"/>
              <w:spacing w:after="0"/>
              <w:ind w:left="0"/>
            </w:pPr>
            <w:r>
              <w:t xml:space="preserve">AH </w:t>
            </w:r>
            <w:r w:rsidR="00EF292C">
              <w:t>provided an update</w:t>
            </w:r>
            <w:r w:rsidR="00BB1558">
              <w:t xml:space="preserve"> from the Charity</w:t>
            </w:r>
            <w:r w:rsidR="00EF292C">
              <w:t>, including:</w:t>
            </w:r>
          </w:p>
          <w:p w:rsidR="00EA046A" w:rsidRDefault="00EA046A" w:rsidP="00A0023C">
            <w:pPr>
              <w:pStyle w:val="ListParagraph"/>
              <w:numPr>
                <w:ilvl w:val="0"/>
                <w:numId w:val="11"/>
              </w:numPr>
              <w:spacing w:after="0"/>
            </w:pPr>
            <w:r>
              <w:t>to support DG’s comment regarding the importance of helicopter landing sites, particularly at UHW</w:t>
            </w:r>
          </w:p>
          <w:p w:rsidR="00EA046A" w:rsidRDefault="00322EBB" w:rsidP="00A0023C">
            <w:pPr>
              <w:pStyle w:val="ListParagraph"/>
              <w:numPr>
                <w:ilvl w:val="0"/>
                <w:numId w:val="11"/>
              </w:numPr>
              <w:spacing w:after="0"/>
            </w:pPr>
            <w:r>
              <w:lastRenderedPageBreak/>
              <w:t xml:space="preserve">to update on </w:t>
            </w:r>
            <w:r w:rsidR="00EA046A">
              <w:t>recent discussions with the Charity’s Trustees relating to the upgrade of the Cardiff aircraft to a H-145 in line with the rest of the fleet</w:t>
            </w:r>
          </w:p>
          <w:p w:rsidR="008630B9" w:rsidRDefault="008630B9" w:rsidP="00A0023C">
            <w:pPr>
              <w:pStyle w:val="ListParagraph"/>
              <w:numPr>
                <w:ilvl w:val="0"/>
                <w:numId w:val="11"/>
              </w:numPr>
              <w:spacing w:after="0"/>
            </w:pPr>
            <w:r>
              <w:t>that the Charity is currently preparing its Business Plan and will ensure that this aligns with EMRTS developments</w:t>
            </w:r>
          </w:p>
          <w:p w:rsidR="008630B9" w:rsidRDefault="008630B9" w:rsidP="008630B9">
            <w:pPr>
              <w:spacing w:after="0"/>
            </w:pPr>
          </w:p>
          <w:p w:rsidR="00B729B6" w:rsidRDefault="008630B9" w:rsidP="008630B9">
            <w:pPr>
              <w:spacing w:after="0"/>
            </w:pPr>
            <w:r>
              <w:t>AH agreed to prepare a note for the Chair regarding the Charity’s requirements and deadlines</w:t>
            </w:r>
          </w:p>
          <w:p w:rsidR="00B729B6" w:rsidRDefault="00B729B6" w:rsidP="00B729B6">
            <w:pPr>
              <w:spacing w:after="0"/>
            </w:pPr>
          </w:p>
          <w:p w:rsidR="00D97211" w:rsidRDefault="00F46828" w:rsidP="006618B7">
            <w:pPr>
              <w:spacing w:after="0"/>
            </w:pPr>
            <w:r w:rsidRPr="00F43D64">
              <w:t xml:space="preserve">The Chair </w:t>
            </w:r>
            <w:r w:rsidR="00B729B6">
              <w:t xml:space="preserve">noted the above and </w:t>
            </w:r>
            <w:r w:rsidRPr="00F43D64">
              <w:t>thanked Angela for</w:t>
            </w:r>
            <w:r w:rsidR="00F43D64" w:rsidRPr="00F43D64">
              <w:t xml:space="preserve"> the update</w:t>
            </w:r>
            <w:r w:rsidR="00B32750" w:rsidRPr="00F43D64">
              <w:t>.</w:t>
            </w:r>
            <w:r w:rsidR="008630B9">
              <w:t xml:space="preserve">  The Chair also reported that Angela had recently received a number of special awards adding that these awards were recognition of many years of hard work, commitment and support to both the Charity and the EMRTS.  Well done. </w:t>
            </w:r>
          </w:p>
          <w:p w:rsidR="00E46B3B" w:rsidRPr="00E46B3B" w:rsidRDefault="00E46B3B" w:rsidP="006618B7">
            <w:pPr>
              <w:pStyle w:val="ListParagraph"/>
              <w:spacing w:after="0"/>
              <w:ind w:left="0"/>
            </w:pPr>
          </w:p>
        </w:tc>
        <w:tc>
          <w:tcPr>
            <w:tcW w:w="1522" w:type="dxa"/>
          </w:tcPr>
          <w:p w:rsidR="00B729B6" w:rsidRDefault="00B729B6"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Default="00322EBB" w:rsidP="00C47213">
            <w:pPr>
              <w:spacing w:after="0"/>
              <w:jc w:val="center"/>
              <w:rPr>
                <w:b/>
              </w:rPr>
            </w:pPr>
          </w:p>
          <w:p w:rsidR="00322EBB" w:rsidRPr="00E31658" w:rsidRDefault="00322EBB" w:rsidP="00C47213">
            <w:pPr>
              <w:spacing w:after="0"/>
              <w:jc w:val="center"/>
              <w:rPr>
                <w:b/>
              </w:rPr>
            </w:pPr>
            <w:r>
              <w:rPr>
                <w:b/>
              </w:rPr>
              <w:t>AH</w:t>
            </w:r>
          </w:p>
        </w:tc>
      </w:tr>
      <w:tr w:rsidR="00AC0B54" w:rsidTr="004C5549">
        <w:tc>
          <w:tcPr>
            <w:tcW w:w="520" w:type="dxa"/>
          </w:tcPr>
          <w:p w:rsidR="00AC0B54" w:rsidRPr="00C26EBC" w:rsidRDefault="00120241" w:rsidP="00D97211">
            <w:pPr>
              <w:spacing w:after="0"/>
              <w:rPr>
                <w:b/>
              </w:rPr>
            </w:pPr>
            <w:r>
              <w:rPr>
                <w:b/>
              </w:rPr>
              <w:lastRenderedPageBreak/>
              <w:t>8</w:t>
            </w:r>
            <w:r w:rsidR="00C26EBC" w:rsidRPr="00C26EBC">
              <w:rPr>
                <w:b/>
              </w:rPr>
              <w:t>.</w:t>
            </w:r>
          </w:p>
        </w:tc>
        <w:tc>
          <w:tcPr>
            <w:tcW w:w="6997" w:type="dxa"/>
          </w:tcPr>
          <w:p w:rsidR="00AC0B54" w:rsidRDefault="00AC0B54" w:rsidP="00922979">
            <w:pPr>
              <w:pStyle w:val="ListParagraph"/>
              <w:spacing w:after="0"/>
              <w:ind w:left="0"/>
              <w:rPr>
                <w:b/>
              </w:rPr>
            </w:pPr>
            <w:r>
              <w:rPr>
                <w:b/>
              </w:rPr>
              <w:t xml:space="preserve">EMRTS Finance </w:t>
            </w:r>
            <w:r w:rsidR="00BB1558">
              <w:rPr>
                <w:b/>
              </w:rPr>
              <w:t>Report</w:t>
            </w:r>
          </w:p>
          <w:p w:rsidR="00BB1558" w:rsidRDefault="008630B9" w:rsidP="00922979">
            <w:pPr>
              <w:pStyle w:val="ListParagraph"/>
              <w:spacing w:after="0"/>
              <w:ind w:left="0"/>
            </w:pPr>
            <w:r>
              <w:t xml:space="preserve">The </w:t>
            </w:r>
            <w:r w:rsidR="00A820C2">
              <w:t xml:space="preserve">Month </w:t>
            </w:r>
            <w:r>
              <w:t>7</w:t>
            </w:r>
            <w:r w:rsidR="00A820C2">
              <w:t xml:space="preserve"> 2018/19 position</w:t>
            </w:r>
            <w:r>
              <w:t>, a modest underspend of £27k, was noted.  It was also noted that:</w:t>
            </w:r>
          </w:p>
          <w:p w:rsidR="008630B9" w:rsidRDefault="008630B9" w:rsidP="008630B9">
            <w:pPr>
              <w:pStyle w:val="ListParagraph"/>
              <w:numPr>
                <w:ilvl w:val="0"/>
                <w:numId w:val="46"/>
              </w:numPr>
              <w:spacing w:after="0"/>
            </w:pPr>
            <w:r>
              <w:t>the resource transfer relating to the North wales development is being processed and will be in the position for month 8</w:t>
            </w:r>
          </w:p>
          <w:p w:rsidR="008630B9" w:rsidRPr="00BB1558" w:rsidRDefault="008630B9" w:rsidP="008630B9">
            <w:pPr>
              <w:pStyle w:val="ListParagraph"/>
              <w:numPr>
                <w:ilvl w:val="0"/>
                <w:numId w:val="46"/>
              </w:numPr>
              <w:spacing w:after="0"/>
            </w:pPr>
            <w:r>
              <w:t>2018/19 pay award has been actioned and funded in month 7</w:t>
            </w:r>
          </w:p>
          <w:p w:rsidR="001A40EC" w:rsidRPr="003A0987" w:rsidRDefault="001A40EC" w:rsidP="008630B9">
            <w:pPr>
              <w:spacing w:after="0"/>
            </w:pPr>
          </w:p>
        </w:tc>
        <w:tc>
          <w:tcPr>
            <w:tcW w:w="1522" w:type="dxa"/>
          </w:tcPr>
          <w:p w:rsidR="00C01FF6" w:rsidRDefault="00C01FF6" w:rsidP="000B7676">
            <w:pPr>
              <w:spacing w:after="0"/>
              <w:jc w:val="center"/>
              <w:rPr>
                <w:b/>
              </w:rPr>
            </w:pPr>
          </w:p>
          <w:p w:rsidR="00C01FF6" w:rsidRDefault="00C01FF6" w:rsidP="000B7676">
            <w:pPr>
              <w:spacing w:after="0"/>
              <w:jc w:val="center"/>
              <w:rPr>
                <w:b/>
              </w:rPr>
            </w:pPr>
          </w:p>
          <w:p w:rsidR="00C01FF6" w:rsidRDefault="00C01FF6" w:rsidP="000B7676">
            <w:pPr>
              <w:spacing w:after="0"/>
              <w:jc w:val="center"/>
              <w:rPr>
                <w:b/>
              </w:rPr>
            </w:pPr>
          </w:p>
        </w:tc>
      </w:tr>
      <w:tr w:rsidR="00382B2B" w:rsidTr="004C5549">
        <w:tc>
          <w:tcPr>
            <w:tcW w:w="520" w:type="dxa"/>
          </w:tcPr>
          <w:p w:rsidR="00382B2B" w:rsidRPr="00C26EBC" w:rsidRDefault="00120241" w:rsidP="00D97211">
            <w:pPr>
              <w:spacing w:after="0"/>
              <w:rPr>
                <w:b/>
              </w:rPr>
            </w:pPr>
            <w:r>
              <w:rPr>
                <w:b/>
              </w:rPr>
              <w:t>9</w:t>
            </w:r>
            <w:r w:rsidR="00C26EBC" w:rsidRPr="00C26EBC">
              <w:rPr>
                <w:b/>
              </w:rPr>
              <w:t>.</w:t>
            </w:r>
          </w:p>
        </w:tc>
        <w:tc>
          <w:tcPr>
            <w:tcW w:w="6997" w:type="dxa"/>
          </w:tcPr>
          <w:p w:rsidR="00F74D04" w:rsidRDefault="00FC3A94" w:rsidP="00922979">
            <w:pPr>
              <w:pStyle w:val="ListParagraph"/>
              <w:spacing w:after="0"/>
              <w:ind w:left="0"/>
              <w:rPr>
                <w:b/>
              </w:rPr>
            </w:pPr>
            <w:r>
              <w:rPr>
                <w:b/>
              </w:rPr>
              <w:t>Any Other Business</w:t>
            </w:r>
          </w:p>
          <w:p w:rsidR="00563036" w:rsidRDefault="001A40EC" w:rsidP="00BB1558">
            <w:pPr>
              <w:pStyle w:val="ListParagraph"/>
              <w:spacing w:after="0"/>
              <w:ind w:left="0"/>
            </w:pPr>
            <w:r>
              <w:t>There was no other business</w:t>
            </w:r>
            <w:r w:rsidR="00F50797">
              <w:t>.</w:t>
            </w:r>
          </w:p>
          <w:p w:rsidR="00BB1558" w:rsidRPr="00FC3A94" w:rsidRDefault="00BB1558" w:rsidP="001A40EC">
            <w:pPr>
              <w:pStyle w:val="ListParagraph"/>
              <w:spacing w:after="0"/>
              <w:ind w:left="0"/>
            </w:pPr>
          </w:p>
        </w:tc>
        <w:tc>
          <w:tcPr>
            <w:tcW w:w="1522" w:type="dxa"/>
          </w:tcPr>
          <w:p w:rsidR="00F74D04" w:rsidRDefault="00F74D04" w:rsidP="000B7676">
            <w:pPr>
              <w:spacing w:after="0"/>
              <w:jc w:val="center"/>
              <w:rPr>
                <w:b/>
              </w:rPr>
            </w:pPr>
          </w:p>
        </w:tc>
      </w:tr>
      <w:tr w:rsidR="008E7C5D" w:rsidTr="004C5549">
        <w:tc>
          <w:tcPr>
            <w:tcW w:w="520" w:type="dxa"/>
          </w:tcPr>
          <w:p w:rsidR="00680268" w:rsidRPr="00C26EBC" w:rsidRDefault="00891AAA" w:rsidP="00120241">
            <w:pPr>
              <w:spacing w:after="0"/>
              <w:rPr>
                <w:b/>
              </w:rPr>
            </w:pPr>
            <w:r w:rsidRPr="00C26EBC">
              <w:rPr>
                <w:b/>
              </w:rPr>
              <w:t>1</w:t>
            </w:r>
            <w:r w:rsidR="00120241">
              <w:rPr>
                <w:b/>
              </w:rPr>
              <w:t>0</w:t>
            </w:r>
            <w:r w:rsidR="00C26EBC" w:rsidRPr="00C26EBC">
              <w:rPr>
                <w:b/>
              </w:rPr>
              <w:t>.</w:t>
            </w:r>
          </w:p>
        </w:tc>
        <w:tc>
          <w:tcPr>
            <w:tcW w:w="6997" w:type="dxa"/>
          </w:tcPr>
          <w:p w:rsidR="00EB6E00" w:rsidRDefault="00EB6E00" w:rsidP="007B53D8">
            <w:pPr>
              <w:spacing w:after="0"/>
              <w:rPr>
                <w:b/>
              </w:rPr>
            </w:pPr>
            <w:r w:rsidRPr="000B7676">
              <w:rPr>
                <w:b/>
              </w:rPr>
              <w:t>Date of Next Meeting</w:t>
            </w:r>
            <w:r w:rsidR="00EC7CD6">
              <w:rPr>
                <w:b/>
              </w:rPr>
              <w:t>:</w:t>
            </w:r>
          </w:p>
          <w:p w:rsidR="00CB6698" w:rsidRDefault="00CB6698" w:rsidP="008630B9">
            <w:pPr>
              <w:spacing w:after="0"/>
            </w:pPr>
            <w:r>
              <w:t xml:space="preserve">The next meeting </w:t>
            </w:r>
            <w:r w:rsidR="00DA4B09">
              <w:t xml:space="preserve">is scheduled to be held </w:t>
            </w:r>
            <w:r w:rsidR="00FC08B5">
              <w:t xml:space="preserve">at 1400-1700 </w:t>
            </w:r>
            <w:r w:rsidR="00DA4B09">
              <w:t>on</w:t>
            </w:r>
            <w:r w:rsidR="0066215A">
              <w:t xml:space="preserve"> </w:t>
            </w:r>
            <w:r w:rsidR="008630B9">
              <w:t>Thursda</w:t>
            </w:r>
            <w:r w:rsidR="0066215A">
              <w:t xml:space="preserve">y </w:t>
            </w:r>
            <w:r w:rsidR="008630B9">
              <w:t>21</w:t>
            </w:r>
            <w:r w:rsidR="008630B9" w:rsidRPr="008630B9">
              <w:rPr>
                <w:vertAlign w:val="superscript"/>
              </w:rPr>
              <w:t>st</w:t>
            </w:r>
            <w:r w:rsidR="008630B9">
              <w:t xml:space="preserve"> March in the Meeting </w:t>
            </w:r>
            <w:r w:rsidR="001A40EC">
              <w:t xml:space="preserve">Room, </w:t>
            </w:r>
            <w:r w:rsidR="008630B9">
              <w:t>NCCU Offices, Nantgarw.</w:t>
            </w:r>
          </w:p>
        </w:tc>
        <w:tc>
          <w:tcPr>
            <w:tcW w:w="1522" w:type="dxa"/>
          </w:tcPr>
          <w:p w:rsidR="00680268" w:rsidRDefault="00680268" w:rsidP="000B7676">
            <w:pPr>
              <w:spacing w:after="0"/>
              <w:jc w:val="center"/>
            </w:pPr>
          </w:p>
        </w:tc>
      </w:tr>
    </w:tbl>
    <w:p w:rsidR="000D178D" w:rsidRDefault="00D22EC4" w:rsidP="00D22EC4">
      <w:pPr>
        <w:pStyle w:val="ListParagraph"/>
        <w:spacing w:after="0"/>
        <w:ind w:left="284"/>
        <w:jc w:val="both"/>
      </w:pPr>
      <w:r>
        <w:t xml:space="preserve"> </w:t>
      </w:r>
    </w:p>
    <w:p w:rsidR="006D691B" w:rsidRDefault="006D691B" w:rsidP="00D22EC4">
      <w:pPr>
        <w:pStyle w:val="ListParagraph"/>
        <w:spacing w:after="0"/>
        <w:ind w:left="284"/>
        <w:jc w:val="both"/>
      </w:pPr>
    </w:p>
    <w:p w:rsidR="006D691B" w:rsidRPr="00CC0687" w:rsidRDefault="006D691B" w:rsidP="00D22EC4">
      <w:pPr>
        <w:pStyle w:val="ListParagraph"/>
        <w:spacing w:after="0"/>
        <w:ind w:left="284"/>
        <w:jc w:val="both"/>
      </w:pPr>
      <w:bookmarkStart w:id="0" w:name="_GoBack"/>
      <w:bookmarkEnd w:id="0"/>
    </w:p>
    <w:sectPr w:rsidR="006D691B" w:rsidRPr="00CC0687" w:rsidSect="00780941">
      <w:headerReference w:type="even" r:id="rId11"/>
      <w:headerReference w:type="default" r:id="rId12"/>
      <w:footerReference w:type="even" r:id="rId13"/>
      <w:footerReference w:type="default" r:id="rId14"/>
      <w:headerReference w:type="first" r:id="rId15"/>
      <w:footerReference w:type="first" r:id="rId16"/>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20F" w:rsidRDefault="0002420F" w:rsidP="00AE5A6B">
      <w:pPr>
        <w:spacing w:after="0" w:line="240" w:lineRule="auto"/>
      </w:pPr>
      <w:r>
        <w:separator/>
      </w:r>
    </w:p>
  </w:endnote>
  <w:endnote w:type="continuationSeparator" w:id="0">
    <w:p w:rsidR="0002420F" w:rsidRDefault="0002420F" w:rsidP="00AE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0242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A10015">
    <w:pPr>
      <w:pStyle w:val="Footer"/>
      <w:jc w:val="center"/>
    </w:pPr>
    <w:r>
      <w:fldChar w:fldCharType="begin"/>
    </w:r>
    <w:r>
      <w:instrText xml:space="preserve"> PAGE   \* MERGEFORMAT </w:instrText>
    </w:r>
    <w:r>
      <w:fldChar w:fldCharType="separate"/>
    </w:r>
    <w:r w:rsidR="00AC06C9">
      <w:rPr>
        <w:noProof/>
      </w:rPr>
      <w:t>5</w:t>
    </w:r>
    <w:r>
      <w:rPr>
        <w:noProof/>
      </w:rPr>
      <w:fldChar w:fldCharType="end"/>
    </w:r>
  </w:p>
  <w:p w:rsidR="0002420F" w:rsidRDefault="000242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024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20F" w:rsidRDefault="0002420F" w:rsidP="00AE5A6B">
      <w:pPr>
        <w:spacing w:after="0" w:line="240" w:lineRule="auto"/>
      </w:pPr>
      <w:r>
        <w:separator/>
      </w:r>
    </w:p>
  </w:footnote>
  <w:footnote w:type="continuationSeparator" w:id="0">
    <w:p w:rsidR="0002420F" w:rsidRDefault="0002420F" w:rsidP="00AE5A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0242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0242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20F" w:rsidRDefault="000242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875E6"/>
    <w:multiLevelType w:val="hybridMultilevel"/>
    <w:tmpl w:val="A418C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02332"/>
    <w:multiLevelType w:val="hybridMultilevel"/>
    <w:tmpl w:val="BC3A8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B2CBB"/>
    <w:multiLevelType w:val="hybridMultilevel"/>
    <w:tmpl w:val="834C5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26EB4"/>
    <w:multiLevelType w:val="hybridMultilevel"/>
    <w:tmpl w:val="78D4D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17C2D"/>
    <w:multiLevelType w:val="hybridMultilevel"/>
    <w:tmpl w:val="467A4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027D4"/>
    <w:multiLevelType w:val="hybridMultilevel"/>
    <w:tmpl w:val="6A780660"/>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6" w15:restartNumberingAfterBreak="0">
    <w:nsid w:val="2816118A"/>
    <w:multiLevelType w:val="hybridMultilevel"/>
    <w:tmpl w:val="F74E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C5D37"/>
    <w:multiLevelType w:val="hybridMultilevel"/>
    <w:tmpl w:val="AA3C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415C55"/>
    <w:multiLevelType w:val="hybridMultilevel"/>
    <w:tmpl w:val="0884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D5474"/>
    <w:multiLevelType w:val="hybridMultilevel"/>
    <w:tmpl w:val="7ED63BE6"/>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0" w15:restartNumberingAfterBreak="0">
    <w:nsid w:val="2F07696A"/>
    <w:multiLevelType w:val="hybridMultilevel"/>
    <w:tmpl w:val="CA68B10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1" w15:restartNumberingAfterBreak="0">
    <w:nsid w:val="33A465CB"/>
    <w:multiLevelType w:val="hybridMultilevel"/>
    <w:tmpl w:val="F03A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02BFF"/>
    <w:multiLevelType w:val="hybridMultilevel"/>
    <w:tmpl w:val="4168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421E6"/>
    <w:multiLevelType w:val="hybridMultilevel"/>
    <w:tmpl w:val="2006ED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6236FB"/>
    <w:multiLevelType w:val="hybridMultilevel"/>
    <w:tmpl w:val="FC68DC6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3F6B363A"/>
    <w:multiLevelType w:val="hybridMultilevel"/>
    <w:tmpl w:val="0A304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2514A5"/>
    <w:multiLevelType w:val="hybridMultilevel"/>
    <w:tmpl w:val="763A3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34503"/>
    <w:multiLevelType w:val="hybridMultilevel"/>
    <w:tmpl w:val="B156CAB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49063296"/>
    <w:multiLevelType w:val="hybridMultilevel"/>
    <w:tmpl w:val="D382B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26813"/>
    <w:multiLevelType w:val="hybridMultilevel"/>
    <w:tmpl w:val="A078C93A"/>
    <w:lvl w:ilvl="0" w:tplc="2D882730">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1" w15:restartNumberingAfterBreak="0">
    <w:nsid w:val="4AA43A4D"/>
    <w:multiLevelType w:val="hybridMultilevel"/>
    <w:tmpl w:val="AAB8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F0468A"/>
    <w:multiLevelType w:val="hybridMultilevel"/>
    <w:tmpl w:val="9E860C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425B03"/>
    <w:multiLevelType w:val="hybridMultilevel"/>
    <w:tmpl w:val="A0009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04849"/>
    <w:multiLevelType w:val="hybridMultilevel"/>
    <w:tmpl w:val="A61E5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0793B"/>
    <w:multiLevelType w:val="hybridMultilevel"/>
    <w:tmpl w:val="402EB8A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6" w15:restartNumberingAfterBreak="0">
    <w:nsid w:val="52427F17"/>
    <w:multiLevelType w:val="hybridMultilevel"/>
    <w:tmpl w:val="E7F2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CC34B8"/>
    <w:multiLevelType w:val="hybridMultilevel"/>
    <w:tmpl w:val="8110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2F42EB"/>
    <w:multiLevelType w:val="hybridMultilevel"/>
    <w:tmpl w:val="D4263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F33AFF"/>
    <w:multiLevelType w:val="hybridMultilevel"/>
    <w:tmpl w:val="3586BCD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58934C29"/>
    <w:multiLevelType w:val="hybridMultilevel"/>
    <w:tmpl w:val="E8B028D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592F3792"/>
    <w:multiLevelType w:val="hybridMultilevel"/>
    <w:tmpl w:val="4A62E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95FAA"/>
    <w:multiLevelType w:val="hybridMultilevel"/>
    <w:tmpl w:val="7672548E"/>
    <w:lvl w:ilvl="0" w:tplc="599C1BDC">
      <w:start w:val="1"/>
      <w:numFmt w:val="bullet"/>
      <w:lvlText w:val="•"/>
      <w:lvlJc w:val="left"/>
      <w:pPr>
        <w:tabs>
          <w:tab w:val="num" w:pos="720"/>
        </w:tabs>
        <w:ind w:left="720" w:hanging="360"/>
      </w:pPr>
      <w:rPr>
        <w:rFonts w:ascii="Arial" w:hAnsi="Arial" w:hint="default"/>
      </w:rPr>
    </w:lvl>
    <w:lvl w:ilvl="1" w:tplc="14684FFC" w:tentative="1">
      <w:start w:val="1"/>
      <w:numFmt w:val="bullet"/>
      <w:lvlText w:val="•"/>
      <w:lvlJc w:val="left"/>
      <w:pPr>
        <w:tabs>
          <w:tab w:val="num" w:pos="1440"/>
        </w:tabs>
        <w:ind w:left="1440" w:hanging="360"/>
      </w:pPr>
      <w:rPr>
        <w:rFonts w:ascii="Arial" w:hAnsi="Arial" w:hint="default"/>
      </w:rPr>
    </w:lvl>
    <w:lvl w:ilvl="2" w:tplc="043E35E4" w:tentative="1">
      <w:start w:val="1"/>
      <w:numFmt w:val="bullet"/>
      <w:lvlText w:val="•"/>
      <w:lvlJc w:val="left"/>
      <w:pPr>
        <w:tabs>
          <w:tab w:val="num" w:pos="2160"/>
        </w:tabs>
        <w:ind w:left="2160" w:hanging="360"/>
      </w:pPr>
      <w:rPr>
        <w:rFonts w:ascii="Arial" w:hAnsi="Arial" w:hint="default"/>
      </w:rPr>
    </w:lvl>
    <w:lvl w:ilvl="3" w:tplc="E7BE2652" w:tentative="1">
      <w:start w:val="1"/>
      <w:numFmt w:val="bullet"/>
      <w:lvlText w:val="•"/>
      <w:lvlJc w:val="left"/>
      <w:pPr>
        <w:tabs>
          <w:tab w:val="num" w:pos="2880"/>
        </w:tabs>
        <w:ind w:left="2880" w:hanging="360"/>
      </w:pPr>
      <w:rPr>
        <w:rFonts w:ascii="Arial" w:hAnsi="Arial" w:hint="default"/>
      </w:rPr>
    </w:lvl>
    <w:lvl w:ilvl="4" w:tplc="6EDC7190" w:tentative="1">
      <w:start w:val="1"/>
      <w:numFmt w:val="bullet"/>
      <w:lvlText w:val="•"/>
      <w:lvlJc w:val="left"/>
      <w:pPr>
        <w:tabs>
          <w:tab w:val="num" w:pos="3600"/>
        </w:tabs>
        <w:ind w:left="3600" w:hanging="360"/>
      </w:pPr>
      <w:rPr>
        <w:rFonts w:ascii="Arial" w:hAnsi="Arial" w:hint="default"/>
      </w:rPr>
    </w:lvl>
    <w:lvl w:ilvl="5" w:tplc="310AB9D2" w:tentative="1">
      <w:start w:val="1"/>
      <w:numFmt w:val="bullet"/>
      <w:lvlText w:val="•"/>
      <w:lvlJc w:val="left"/>
      <w:pPr>
        <w:tabs>
          <w:tab w:val="num" w:pos="4320"/>
        </w:tabs>
        <w:ind w:left="4320" w:hanging="360"/>
      </w:pPr>
      <w:rPr>
        <w:rFonts w:ascii="Arial" w:hAnsi="Arial" w:hint="default"/>
      </w:rPr>
    </w:lvl>
    <w:lvl w:ilvl="6" w:tplc="56E023EE" w:tentative="1">
      <w:start w:val="1"/>
      <w:numFmt w:val="bullet"/>
      <w:lvlText w:val="•"/>
      <w:lvlJc w:val="left"/>
      <w:pPr>
        <w:tabs>
          <w:tab w:val="num" w:pos="5040"/>
        </w:tabs>
        <w:ind w:left="5040" w:hanging="360"/>
      </w:pPr>
      <w:rPr>
        <w:rFonts w:ascii="Arial" w:hAnsi="Arial" w:hint="default"/>
      </w:rPr>
    </w:lvl>
    <w:lvl w:ilvl="7" w:tplc="D23E3CC8" w:tentative="1">
      <w:start w:val="1"/>
      <w:numFmt w:val="bullet"/>
      <w:lvlText w:val="•"/>
      <w:lvlJc w:val="left"/>
      <w:pPr>
        <w:tabs>
          <w:tab w:val="num" w:pos="5760"/>
        </w:tabs>
        <w:ind w:left="5760" w:hanging="360"/>
      </w:pPr>
      <w:rPr>
        <w:rFonts w:ascii="Arial" w:hAnsi="Arial" w:hint="default"/>
      </w:rPr>
    </w:lvl>
    <w:lvl w:ilvl="8" w:tplc="1526BAD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1A94ED4"/>
    <w:multiLevelType w:val="hybridMultilevel"/>
    <w:tmpl w:val="B42EEC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15:restartNumberingAfterBreak="0">
    <w:nsid w:val="6662796A"/>
    <w:multiLevelType w:val="hybridMultilevel"/>
    <w:tmpl w:val="53B0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4092A"/>
    <w:multiLevelType w:val="hybridMultilevel"/>
    <w:tmpl w:val="8E829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F86243"/>
    <w:multiLevelType w:val="hybridMultilevel"/>
    <w:tmpl w:val="ED82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C613C2"/>
    <w:multiLevelType w:val="hybridMultilevel"/>
    <w:tmpl w:val="5F387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E912E0"/>
    <w:multiLevelType w:val="hybridMultilevel"/>
    <w:tmpl w:val="B260B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67765C"/>
    <w:multiLevelType w:val="hybridMultilevel"/>
    <w:tmpl w:val="E87EE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11CD8"/>
    <w:multiLevelType w:val="hybridMultilevel"/>
    <w:tmpl w:val="98E290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15:restartNumberingAfterBreak="0">
    <w:nsid w:val="6F347687"/>
    <w:multiLevelType w:val="hybridMultilevel"/>
    <w:tmpl w:val="F3664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CC556D"/>
    <w:multiLevelType w:val="hybridMultilevel"/>
    <w:tmpl w:val="00062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B568F"/>
    <w:multiLevelType w:val="hybridMultilevel"/>
    <w:tmpl w:val="DEB6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03959"/>
    <w:multiLevelType w:val="hybridMultilevel"/>
    <w:tmpl w:val="B04C05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38"/>
  </w:num>
  <w:num w:numId="2">
    <w:abstractNumId w:val="28"/>
  </w:num>
  <w:num w:numId="3">
    <w:abstractNumId w:val="25"/>
  </w:num>
  <w:num w:numId="4">
    <w:abstractNumId w:val="43"/>
  </w:num>
  <w:num w:numId="5">
    <w:abstractNumId w:val="39"/>
  </w:num>
  <w:num w:numId="6">
    <w:abstractNumId w:val="29"/>
  </w:num>
  <w:num w:numId="7">
    <w:abstractNumId w:val="2"/>
  </w:num>
  <w:num w:numId="8">
    <w:abstractNumId w:val="5"/>
  </w:num>
  <w:num w:numId="9">
    <w:abstractNumId w:val="35"/>
  </w:num>
  <w:num w:numId="10">
    <w:abstractNumId w:val="10"/>
  </w:num>
  <w:num w:numId="11">
    <w:abstractNumId w:val="11"/>
  </w:num>
  <w:num w:numId="12">
    <w:abstractNumId w:val="44"/>
  </w:num>
  <w:num w:numId="13">
    <w:abstractNumId w:val="19"/>
  </w:num>
  <w:num w:numId="14">
    <w:abstractNumId w:val="41"/>
  </w:num>
  <w:num w:numId="15">
    <w:abstractNumId w:val="34"/>
  </w:num>
  <w:num w:numId="16">
    <w:abstractNumId w:val="20"/>
  </w:num>
  <w:num w:numId="17">
    <w:abstractNumId w:val="15"/>
  </w:num>
  <w:num w:numId="18">
    <w:abstractNumId w:val="3"/>
  </w:num>
  <w:num w:numId="19">
    <w:abstractNumId w:val="6"/>
  </w:num>
  <w:num w:numId="20">
    <w:abstractNumId w:val="7"/>
  </w:num>
  <w:num w:numId="21">
    <w:abstractNumId w:val="13"/>
  </w:num>
  <w:num w:numId="22">
    <w:abstractNumId w:val="27"/>
  </w:num>
  <w:num w:numId="23">
    <w:abstractNumId w:val="17"/>
  </w:num>
  <w:num w:numId="24">
    <w:abstractNumId w:val="22"/>
  </w:num>
  <w:num w:numId="25">
    <w:abstractNumId w:val="40"/>
  </w:num>
  <w:num w:numId="26">
    <w:abstractNumId w:val="45"/>
  </w:num>
  <w:num w:numId="27">
    <w:abstractNumId w:val="26"/>
  </w:num>
  <w:num w:numId="28">
    <w:abstractNumId w:val="1"/>
  </w:num>
  <w:num w:numId="29">
    <w:abstractNumId w:val="0"/>
  </w:num>
  <w:num w:numId="30">
    <w:abstractNumId w:val="42"/>
  </w:num>
  <w:num w:numId="31">
    <w:abstractNumId w:val="4"/>
  </w:num>
  <w:num w:numId="32">
    <w:abstractNumId w:val="37"/>
  </w:num>
  <w:num w:numId="33">
    <w:abstractNumId w:val="23"/>
  </w:num>
  <w:num w:numId="34">
    <w:abstractNumId w:val="9"/>
  </w:num>
  <w:num w:numId="35">
    <w:abstractNumId w:val="31"/>
  </w:num>
  <w:num w:numId="36">
    <w:abstractNumId w:val="16"/>
  </w:num>
  <w:num w:numId="37">
    <w:abstractNumId w:val="30"/>
  </w:num>
  <w:num w:numId="38">
    <w:abstractNumId w:val="8"/>
  </w:num>
  <w:num w:numId="39">
    <w:abstractNumId w:val="14"/>
  </w:num>
  <w:num w:numId="40">
    <w:abstractNumId w:val="33"/>
  </w:num>
  <w:num w:numId="41">
    <w:abstractNumId w:val="32"/>
  </w:num>
  <w:num w:numId="42">
    <w:abstractNumId w:val="18"/>
  </w:num>
  <w:num w:numId="43">
    <w:abstractNumId w:val="21"/>
  </w:num>
  <w:num w:numId="44">
    <w:abstractNumId w:val="36"/>
  </w:num>
  <w:num w:numId="45">
    <w:abstractNumId w:val="24"/>
  </w:num>
  <w:num w:numId="46">
    <w:abstractNumId w:val="12"/>
  </w:num>
  <w:num w:numId="47">
    <w:abstractNumId w:val="32"/>
  </w:num>
  <w:num w:numId="48">
    <w:abstractNumId w:val="21"/>
  </w:num>
  <w:num w:numId="4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2A93"/>
    <w:rsid w:val="00014638"/>
    <w:rsid w:val="000173EF"/>
    <w:rsid w:val="00017A82"/>
    <w:rsid w:val="00020C7F"/>
    <w:rsid w:val="00022041"/>
    <w:rsid w:val="00022715"/>
    <w:rsid w:val="00022AC3"/>
    <w:rsid w:val="00023609"/>
    <w:rsid w:val="0002420F"/>
    <w:rsid w:val="000252F5"/>
    <w:rsid w:val="00025437"/>
    <w:rsid w:val="00025A58"/>
    <w:rsid w:val="00027190"/>
    <w:rsid w:val="00027392"/>
    <w:rsid w:val="00027B5C"/>
    <w:rsid w:val="0003070A"/>
    <w:rsid w:val="0003165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60774"/>
    <w:rsid w:val="000624F4"/>
    <w:rsid w:val="00063359"/>
    <w:rsid w:val="00063663"/>
    <w:rsid w:val="00064FAE"/>
    <w:rsid w:val="00065F07"/>
    <w:rsid w:val="00065F82"/>
    <w:rsid w:val="000704B4"/>
    <w:rsid w:val="00071343"/>
    <w:rsid w:val="00073761"/>
    <w:rsid w:val="00074C6B"/>
    <w:rsid w:val="0007687F"/>
    <w:rsid w:val="00083633"/>
    <w:rsid w:val="00083C02"/>
    <w:rsid w:val="00083D9E"/>
    <w:rsid w:val="00083E93"/>
    <w:rsid w:val="000843BD"/>
    <w:rsid w:val="00085F38"/>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518E"/>
    <w:rsid w:val="000A53C5"/>
    <w:rsid w:val="000A68CB"/>
    <w:rsid w:val="000B011B"/>
    <w:rsid w:val="000B0E50"/>
    <w:rsid w:val="000B1967"/>
    <w:rsid w:val="000B1ABA"/>
    <w:rsid w:val="000B23C0"/>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D22"/>
    <w:rsid w:val="000D7210"/>
    <w:rsid w:val="000D7721"/>
    <w:rsid w:val="000D7951"/>
    <w:rsid w:val="000E011A"/>
    <w:rsid w:val="000E03DD"/>
    <w:rsid w:val="000E0F0D"/>
    <w:rsid w:val="000E13B8"/>
    <w:rsid w:val="000E3CB8"/>
    <w:rsid w:val="000E6F6F"/>
    <w:rsid w:val="000F263E"/>
    <w:rsid w:val="000F3E05"/>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2062"/>
    <w:rsid w:val="00112706"/>
    <w:rsid w:val="00112E6F"/>
    <w:rsid w:val="00113933"/>
    <w:rsid w:val="00113CD6"/>
    <w:rsid w:val="00116BB8"/>
    <w:rsid w:val="00120241"/>
    <w:rsid w:val="00120628"/>
    <w:rsid w:val="00120D8D"/>
    <w:rsid w:val="00121C6A"/>
    <w:rsid w:val="00122310"/>
    <w:rsid w:val="00122992"/>
    <w:rsid w:val="00124421"/>
    <w:rsid w:val="001253E1"/>
    <w:rsid w:val="00126293"/>
    <w:rsid w:val="00126790"/>
    <w:rsid w:val="001269B6"/>
    <w:rsid w:val="00127D15"/>
    <w:rsid w:val="00127EF8"/>
    <w:rsid w:val="0013035B"/>
    <w:rsid w:val="001310BA"/>
    <w:rsid w:val="00131231"/>
    <w:rsid w:val="00132E63"/>
    <w:rsid w:val="00133753"/>
    <w:rsid w:val="001337DA"/>
    <w:rsid w:val="00133970"/>
    <w:rsid w:val="00133C3C"/>
    <w:rsid w:val="001340D2"/>
    <w:rsid w:val="001351A8"/>
    <w:rsid w:val="0013573B"/>
    <w:rsid w:val="00135FD1"/>
    <w:rsid w:val="0013705C"/>
    <w:rsid w:val="00141050"/>
    <w:rsid w:val="001432FB"/>
    <w:rsid w:val="00145D52"/>
    <w:rsid w:val="00145F8D"/>
    <w:rsid w:val="00147E0C"/>
    <w:rsid w:val="001512A2"/>
    <w:rsid w:val="00151806"/>
    <w:rsid w:val="00152A8E"/>
    <w:rsid w:val="00154913"/>
    <w:rsid w:val="00155CB2"/>
    <w:rsid w:val="0015624A"/>
    <w:rsid w:val="0015624F"/>
    <w:rsid w:val="00160101"/>
    <w:rsid w:val="001637FD"/>
    <w:rsid w:val="00163B26"/>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944"/>
    <w:rsid w:val="001869E5"/>
    <w:rsid w:val="0019236C"/>
    <w:rsid w:val="001935DC"/>
    <w:rsid w:val="00194029"/>
    <w:rsid w:val="0019544B"/>
    <w:rsid w:val="001954D1"/>
    <w:rsid w:val="00196090"/>
    <w:rsid w:val="00196508"/>
    <w:rsid w:val="0019702D"/>
    <w:rsid w:val="0019715E"/>
    <w:rsid w:val="00197E34"/>
    <w:rsid w:val="001A40EC"/>
    <w:rsid w:val="001A5083"/>
    <w:rsid w:val="001A5262"/>
    <w:rsid w:val="001A52E6"/>
    <w:rsid w:val="001A5FFC"/>
    <w:rsid w:val="001A6008"/>
    <w:rsid w:val="001A627C"/>
    <w:rsid w:val="001B0633"/>
    <w:rsid w:val="001B0B07"/>
    <w:rsid w:val="001B1E92"/>
    <w:rsid w:val="001B2D3A"/>
    <w:rsid w:val="001B37EC"/>
    <w:rsid w:val="001B4BC4"/>
    <w:rsid w:val="001B52F2"/>
    <w:rsid w:val="001C2151"/>
    <w:rsid w:val="001C319C"/>
    <w:rsid w:val="001C3360"/>
    <w:rsid w:val="001C42EB"/>
    <w:rsid w:val="001C4995"/>
    <w:rsid w:val="001C5170"/>
    <w:rsid w:val="001C6585"/>
    <w:rsid w:val="001D0CE8"/>
    <w:rsid w:val="001D128C"/>
    <w:rsid w:val="001D235C"/>
    <w:rsid w:val="001D29FE"/>
    <w:rsid w:val="001D419D"/>
    <w:rsid w:val="001D5078"/>
    <w:rsid w:val="001D6AF8"/>
    <w:rsid w:val="001D6B03"/>
    <w:rsid w:val="001D6C0F"/>
    <w:rsid w:val="001E1B2D"/>
    <w:rsid w:val="001E29C8"/>
    <w:rsid w:val="001E3747"/>
    <w:rsid w:val="001E3C1A"/>
    <w:rsid w:val="001E448D"/>
    <w:rsid w:val="001E5B85"/>
    <w:rsid w:val="001F0942"/>
    <w:rsid w:val="001F16F3"/>
    <w:rsid w:val="001F1C11"/>
    <w:rsid w:val="001F2519"/>
    <w:rsid w:val="001F3B8B"/>
    <w:rsid w:val="001F51A6"/>
    <w:rsid w:val="001F6628"/>
    <w:rsid w:val="001F7BF7"/>
    <w:rsid w:val="00202694"/>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728C"/>
    <w:rsid w:val="002277BF"/>
    <w:rsid w:val="0023147D"/>
    <w:rsid w:val="00232138"/>
    <w:rsid w:val="002341B6"/>
    <w:rsid w:val="00234939"/>
    <w:rsid w:val="002350A2"/>
    <w:rsid w:val="0023642D"/>
    <w:rsid w:val="00236B14"/>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4CF9"/>
    <w:rsid w:val="00264EC0"/>
    <w:rsid w:val="00264F22"/>
    <w:rsid w:val="00265234"/>
    <w:rsid w:val="00265545"/>
    <w:rsid w:val="00265F41"/>
    <w:rsid w:val="002667DC"/>
    <w:rsid w:val="00266E28"/>
    <w:rsid w:val="002714C0"/>
    <w:rsid w:val="00271BA5"/>
    <w:rsid w:val="0027676D"/>
    <w:rsid w:val="002775C4"/>
    <w:rsid w:val="00277841"/>
    <w:rsid w:val="00277D5E"/>
    <w:rsid w:val="00277FFC"/>
    <w:rsid w:val="00281329"/>
    <w:rsid w:val="0028178F"/>
    <w:rsid w:val="002828DF"/>
    <w:rsid w:val="00283A5C"/>
    <w:rsid w:val="00284045"/>
    <w:rsid w:val="00284A50"/>
    <w:rsid w:val="00284C6C"/>
    <w:rsid w:val="00285608"/>
    <w:rsid w:val="00290237"/>
    <w:rsid w:val="002905D7"/>
    <w:rsid w:val="002906EC"/>
    <w:rsid w:val="00290F93"/>
    <w:rsid w:val="002915FC"/>
    <w:rsid w:val="00291EE3"/>
    <w:rsid w:val="0029363B"/>
    <w:rsid w:val="00295371"/>
    <w:rsid w:val="00295CD3"/>
    <w:rsid w:val="002961C1"/>
    <w:rsid w:val="00296CBB"/>
    <w:rsid w:val="002975CF"/>
    <w:rsid w:val="002A0210"/>
    <w:rsid w:val="002A03A0"/>
    <w:rsid w:val="002A09F9"/>
    <w:rsid w:val="002A0ADB"/>
    <w:rsid w:val="002A4A23"/>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69F4"/>
    <w:rsid w:val="00320B47"/>
    <w:rsid w:val="00320EE3"/>
    <w:rsid w:val="00322388"/>
    <w:rsid w:val="00322593"/>
    <w:rsid w:val="00322EBB"/>
    <w:rsid w:val="00323103"/>
    <w:rsid w:val="00324615"/>
    <w:rsid w:val="00325A44"/>
    <w:rsid w:val="003303F2"/>
    <w:rsid w:val="00333E58"/>
    <w:rsid w:val="003351D0"/>
    <w:rsid w:val="0033603B"/>
    <w:rsid w:val="00336EFC"/>
    <w:rsid w:val="003379C1"/>
    <w:rsid w:val="00340001"/>
    <w:rsid w:val="00340250"/>
    <w:rsid w:val="003413A2"/>
    <w:rsid w:val="003417A2"/>
    <w:rsid w:val="00341E41"/>
    <w:rsid w:val="00342D76"/>
    <w:rsid w:val="00343986"/>
    <w:rsid w:val="00345A08"/>
    <w:rsid w:val="00346872"/>
    <w:rsid w:val="00352162"/>
    <w:rsid w:val="003525FF"/>
    <w:rsid w:val="003527C0"/>
    <w:rsid w:val="00352A8C"/>
    <w:rsid w:val="003546D2"/>
    <w:rsid w:val="00355106"/>
    <w:rsid w:val="003554A5"/>
    <w:rsid w:val="003557EC"/>
    <w:rsid w:val="00355EA5"/>
    <w:rsid w:val="00356C8B"/>
    <w:rsid w:val="003572C4"/>
    <w:rsid w:val="00360B79"/>
    <w:rsid w:val="00362AEE"/>
    <w:rsid w:val="003636B3"/>
    <w:rsid w:val="00366147"/>
    <w:rsid w:val="00366F67"/>
    <w:rsid w:val="00371C54"/>
    <w:rsid w:val="00371F0D"/>
    <w:rsid w:val="003720D6"/>
    <w:rsid w:val="003727B4"/>
    <w:rsid w:val="00372C67"/>
    <w:rsid w:val="0037306A"/>
    <w:rsid w:val="003742B2"/>
    <w:rsid w:val="00375200"/>
    <w:rsid w:val="00375322"/>
    <w:rsid w:val="00375A88"/>
    <w:rsid w:val="00375BE0"/>
    <w:rsid w:val="00376F59"/>
    <w:rsid w:val="00377CC5"/>
    <w:rsid w:val="0038069C"/>
    <w:rsid w:val="00382B2B"/>
    <w:rsid w:val="00383C3F"/>
    <w:rsid w:val="003849D3"/>
    <w:rsid w:val="00385074"/>
    <w:rsid w:val="0038598C"/>
    <w:rsid w:val="00386030"/>
    <w:rsid w:val="00392B34"/>
    <w:rsid w:val="003973F1"/>
    <w:rsid w:val="00397D14"/>
    <w:rsid w:val="003A0987"/>
    <w:rsid w:val="003A0EBF"/>
    <w:rsid w:val="003A150F"/>
    <w:rsid w:val="003A19EC"/>
    <w:rsid w:val="003A1CDE"/>
    <w:rsid w:val="003A351E"/>
    <w:rsid w:val="003A386D"/>
    <w:rsid w:val="003A43FD"/>
    <w:rsid w:val="003A50B5"/>
    <w:rsid w:val="003A54FC"/>
    <w:rsid w:val="003A70BD"/>
    <w:rsid w:val="003B106E"/>
    <w:rsid w:val="003B1617"/>
    <w:rsid w:val="003B611B"/>
    <w:rsid w:val="003B6234"/>
    <w:rsid w:val="003C0689"/>
    <w:rsid w:val="003C0D2B"/>
    <w:rsid w:val="003C0F3F"/>
    <w:rsid w:val="003C1EF0"/>
    <w:rsid w:val="003C3418"/>
    <w:rsid w:val="003C3C51"/>
    <w:rsid w:val="003C42E0"/>
    <w:rsid w:val="003C494F"/>
    <w:rsid w:val="003C4B05"/>
    <w:rsid w:val="003C5D1B"/>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1105"/>
    <w:rsid w:val="003E118F"/>
    <w:rsid w:val="003E3B20"/>
    <w:rsid w:val="003E3C08"/>
    <w:rsid w:val="003E5294"/>
    <w:rsid w:val="003E76EE"/>
    <w:rsid w:val="003F00DB"/>
    <w:rsid w:val="003F1042"/>
    <w:rsid w:val="003F1D56"/>
    <w:rsid w:val="003F1FDC"/>
    <w:rsid w:val="003F3458"/>
    <w:rsid w:val="003F3FBF"/>
    <w:rsid w:val="003F5264"/>
    <w:rsid w:val="003F6171"/>
    <w:rsid w:val="003F6F64"/>
    <w:rsid w:val="003F7717"/>
    <w:rsid w:val="004014A3"/>
    <w:rsid w:val="00403401"/>
    <w:rsid w:val="0040402D"/>
    <w:rsid w:val="0040461F"/>
    <w:rsid w:val="00404F85"/>
    <w:rsid w:val="00405E17"/>
    <w:rsid w:val="00406F52"/>
    <w:rsid w:val="00407E64"/>
    <w:rsid w:val="0041116D"/>
    <w:rsid w:val="00412214"/>
    <w:rsid w:val="004136F7"/>
    <w:rsid w:val="00414BBA"/>
    <w:rsid w:val="00414DED"/>
    <w:rsid w:val="004176C0"/>
    <w:rsid w:val="00420969"/>
    <w:rsid w:val="00420CA4"/>
    <w:rsid w:val="00420F98"/>
    <w:rsid w:val="004217DF"/>
    <w:rsid w:val="00422717"/>
    <w:rsid w:val="004252C2"/>
    <w:rsid w:val="00426265"/>
    <w:rsid w:val="00426F84"/>
    <w:rsid w:val="004270FA"/>
    <w:rsid w:val="00427272"/>
    <w:rsid w:val="00427F62"/>
    <w:rsid w:val="00427FEA"/>
    <w:rsid w:val="004301EE"/>
    <w:rsid w:val="00430439"/>
    <w:rsid w:val="00430E4F"/>
    <w:rsid w:val="004317A2"/>
    <w:rsid w:val="004338E7"/>
    <w:rsid w:val="00433FBD"/>
    <w:rsid w:val="004417F4"/>
    <w:rsid w:val="004432B6"/>
    <w:rsid w:val="00443CCF"/>
    <w:rsid w:val="00443EFE"/>
    <w:rsid w:val="00444B36"/>
    <w:rsid w:val="004451DE"/>
    <w:rsid w:val="004454FC"/>
    <w:rsid w:val="00445686"/>
    <w:rsid w:val="00446962"/>
    <w:rsid w:val="00446B11"/>
    <w:rsid w:val="00447994"/>
    <w:rsid w:val="00450A19"/>
    <w:rsid w:val="00451FAF"/>
    <w:rsid w:val="00452736"/>
    <w:rsid w:val="004533B8"/>
    <w:rsid w:val="004549C4"/>
    <w:rsid w:val="004550CA"/>
    <w:rsid w:val="004563B7"/>
    <w:rsid w:val="0045647F"/>
    <w:rsid w:val="00456E43"/>
    <w:rsid w:val="00457784"/>
    <w:rsid w:val="00460F95"/>
    <w:rsid w:val="004624DD"/>
    <w:rsid w:val="004625E9"/>
    <w:rsid w:val="00463AC8"/>
    <w:rsid w:val="00464216"/>
    <w:rsid w:val="00465FF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F46"/>
    <w:rsid w:val="00495E9C"/>
    <w:rsid w:val="004960F3"/>
    <w:rsid w:val="0049799F"/>
    <w:rsid w:val="004A2E22"/>
    <w:rsid w:val="004A37FD"/>
    <w:rsid w:val="004A718C"/>
    <w:rsid w:val="004B014D"/>
    <w:rsid w:val="004B0B13"/>
    <w:rsid w:val="004B1AD0"/>
    <w:rsid w:val="004B2B34"/>
    <w:rsid w:val="004B350D"/>
    <w:rsid w:val="004B4216"/>
    <w:rsid w:val="004B49BC"/>
    <w:rsid w:val="004B4D2D"/>
    <w:rsid w:val="004B5F00"/>
    <w:rsid w:val="004B626B"/>
    <w:rsid w:val="004B779A"/>
    <w:rsid w:val="004C1641"/>
    <w:rsid w:val="004C2185"/>
    <w:rsid w:val="004C3861"/>
    <w:rsid w:val="004C5549"/>
    <w:rsid w:val="004C5E90"/>
    <w:rsid w:val="004C73E1"/>
    <w:rsid w:val="004D08B4"/>
    <w:rsid w:val="004D09E1"/>
    <w:rsid w:val="004D0C07"/>
    <w:rsid w:val="004D1953"/>
    <w:rsid w:val="004D1E38"/>
    <w:rsid w:val="004D33DC"/>
    <w:rsid w:val="004D3EA4"/>
    <w:rsid w:val="004D59A8"/>
    <w:rsid w:val="004D6586"/>
    <w:rsid w:val="004D6C88"/>
    <w:rsid w:val="004D6E6C"/>
    <w:rsid w:val="004E1D58"/>
    <w:rsid w:val="004E29AE"/>
    <w:rsid w:val="004E3361"/>
    <w:rsid w:val="004E714E"/>
    <w:rsid w:val="004E7990"/>
    <w:rsid w:val="004F0A2C"/>
    <w:rsid w:val="004F102C"/>
    <w:rsid w:val="004F3373"/>
    <w:rsid w:val="004F38D2"/>
    <w:rsid w:val="004F40EB"/>
    <w:rsid w:val="004F5071"/>
    <w:rsid w:val="004F56B3"/>
    <w:rsid w:val="004F6300"/>
    <w:rsid w:val="00505253"/>
    <w:rsid w:val="00505ADD"/>
    <w:rsid w:val="00506C98"/>
    <w:rsid w:val="0050779D"/>
    <w:rsid w:val="00507F27"/>
    <w:rsid w:val="00512264"/>
    <w:rsid w:val="00514024"/>
    <w:rsid w:val="005150B0"/>
    <w:rsid w:val="005156C9"/>
    <w:rsid w:val="00516686"/>
    <w:rsid w:val="00522359"/>
    <w:rsid w:val="00523458"/>
    <w:rsid w:val="00523C2A"/>
    <w:rsid w:val="00525906"/>
    <w:rsid w:val="0052640A"/>
    <w:rsid w:val="00532A59"/>
    <w:rsid w:val="00534CEB"/>
    <w:rsid w:val="00535091"/>
    <w:rsid w:val="005367C0"/>
    <w:rsid w:val="00536821"/>
    <w:rsid w:val="00536EC0"/>
    <w:rsid w:val="00540084"/>
    <w:rsid w:val="00540AAE"/>
    <w:rsid w:val="005414CF"/>
    <w:rsid w:val="005437AE"/>
    <w:rsid w:val="00544831"/>
    <w:rsid w:val="005467CB"/>
    <w:rsid w:val="00546D2A"/>
    <w:rsid w:val="00550132"/>
    <w:rsid w:val="0055034C"/>
    <w:rsid w:val="005518F2"/>
    <w:rsid w:val="00551EC1"/>
    <w:rsid w:val="00552139"/>
    <w:rsid w:val="00552F3F"/>
    <w:rsid w:val="00553DD0"/>
    <w:rsid w:val="00554232"/>
    <w:rsid w:val="005542CE"/>
    <w:rsid w:val="00554407"/>
    <w:rsid w:val="00560A28"/>
    <w:rsid w:val="00560AB3"/>
    <w:rsid w:val="00561038"/>
    <w:rsid w:val="005613B9"/>
    <w:rsid w:val="005617CC"/>
    <w:rsid w:val="00562484"/>
    <w:rsid w:val="00563036"/>
    <w:rsid w:val="00563E6C"/>
    <w:rsid w:val="005652B6"/>
    <w:rsid w:val="0056767D"/>
    <w:rsid w:val="00567BE0"/>
    <w:rsid w:val="00567DCD"/>
    <w:rsid w:val="00570463"/>
    <w:rsid w:val="005708F0"/>
    <w:rsid w:val="00571CE6"/>
    <w:rsid w:val="00572E0E"/>
    <w:rsid w:val="00573748"/>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2BFA"/>
    <w:rsid w:val="00593438"/>
    <w:rsid w:val="00593E92"/>
    <w:rsid w:val="00593F9D"/>
    <w:rsid w:val="005942B4"/>
    <w:rsid w:val="0059456F"/>
    <w:rsid w:val="005959CB"/>
    <w:rsid w:val="005960BD"/>
    <w:rsid w:val="00597769"/>
    <w:rsid w:val="0059780B"/>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D56"/>
    <w:rsid w:val="005D12CB"/>
    <w:rsid w:val="005D1A68"/>
    <w:rsid w:val="005D1DC3"/>
    <w:rsid w:val="005D4648"/>
    <w:rsid w:val="005D4771"/>
    <w:rsid w:val="005D4A08"/>
    <w:rsid w:val="005D5425"/>
    <w:rsid w:val="005D5531"/>
    <w:rsid w:val="005E1466"/>
    <w:rsid w:val="005E378E"/>
    <w:rsid w:val="005E5BB2"/>
    <w:rsid w:val="005E5FEE"/>
    <w:rsid w:val="005E612E"/>
    <w:rsid w:val="005E61BE"/>
    <w:rsid w:val="005E6851"/>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6433"/>
    <w:rsid w:val="00606983"/>
    <w:rsid w:val="00606FFA"/>
    <w:rsid w:val="006075CB"/>
    <w:rsid w:val="0061005F"/>
    <w:rsid w:val="006106BB"/>
    <w:rsid w:val="0061081B"/>
    <w:rsid w:val="00611223"/>
    <w:rsid w:val="00611677"/>
    <w:rsid w:val="00613AE0"/>
    <w:rsid w:val="00615A72"/>
    <w:rsid w:val="006164DB"/>
    <w:rsid w:val="00616A61"/>
    <w:rsid w:val="00620377"/>
    <w:rsid w:val="006212F2"/>
    <w:rsid w:val="00621C20"/>
    <w:rsid w:val="00621CAE"/>
    <w:rsid w:val="00622EE6"/>
    <w:rsid w:val="0062411E"/>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701DB"/>
    <w:rsid w:val="006708FE"/>
    <w:rsid w:val="006712C3"/>
    <w:rsid w:val="006724DE"/>
    <w:rsid w:val="00673CD8"/>
    <w:rsid w:val="0067492A"/>
    <w:rsid w:val="00674D66"/>
    <w:rsid w:val="00676B1A"/>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30F"/>
    <w:rsid w:val="0069234C"/>
    <w:rsid w:val="00693639"/>
    <w:rsid w:val="00696122"/>
    <w:rsid w:val="006966FE"/>
    <w:rsid w:val="00696CEA"/>
    <w:rsid w:val="006970FD"/>
    <w:rsid w:val="0069766C"/>
    <w:rsid w:val="006A0A0B"/>
    <w:rsid w:val="006A1338"/>
    <w:rsid w:val="006A1A66"/>
    <w:rsid w:val="006A28CA"/>
    <w:rsid w:val="006A2E07"/>
    <w:rsid w:val="006A4CCA"/>
    <w:rsid w:val="006A69B5"/>
    <w:rsid w:val="006A718F"/>
    <w:rsid w:val="006A7278"/>
    <w:rsid w:val="006A7350"/>
    <w:rsid w:val="006B0071"/>
    <w:rsid w:val="006B26D6"/>
    <w:rsid w:val="006B48AD"/>
    <w:rsid w:val="006B4AAF"/>
    <w:rsid w:val="006B5B85"/>
    <w:rsid w:val="006B5EF6"/>
    <w:rsid w:val="006C0253"/>
    <w:rsid w:val="006C0BFA"/>
    <w:rsid w:val="006C0C02"/>
    <w:rsid w:val="006C0CD4"/>
    <w:rsid w:val="006C4FF9"/>
    <w:rsid w:val="006C67EE"/>
    <w:rsid w:val="006C6E44"/>
    <w:rsid w:val="006D1648"/>
    <w:rsid w:val="006D278A"/>
    <w:rsid w:val="006D2AC2"/>
    <w:rsid w:val="006D4C77"/>
    <w:rsid w:val="006D4D74"/>
    <w:rsid w:val="006D52A5"/>
    <w:rsid w:val="006D691B"/>
    <w:rsid w:val="006D720F"/>
    <w:rsid w:val="006D798C"/>
    <w:rsid w:val="006D7A84"/>
    <w:rsid w:val="006E0F7D"/>
    <w:rsid w:val="006E113B"/>
    <w:rsid w:val="006E1200"/>
    <w:rsid w:val="006E5190"/>
    <w:rsid w:val="006E53E4"/>
    <w:rsid w:val="006E5A44"/>
    <w:rsid w:val="006E6C2D"/>
    <w:rsid w:val="006E71E7"/>
    <w:rsid w:val="006F0A88"/>
    <w:rsid w:val="006F1EA5"/>
    <w:rsid w:val="006F3999"/>
    <w:rsid w:val="006F3D93"/>
    <w:rsid w:val="006F3E0F"/>
    <w:rsid w:val="006F5166"/>
    <w:rsid w:val="006F5C23"/>
    <w:rsid w:val="007017CE"/>
    <w:rsid w:val="00703205"/>
    <w:rsid w:val="00703910"/>
    <w:rsid w:val="00703BA3"/>
    <w:rsid w:val="00706DBC"/>
    <w:rsid w:val="007127E7"/>
    <w:rsid w:val="00712DE1"/>
    <w:rsid w:val="00714BE2"/>
    <w:rsid w:val="007152D6"/>
    <w:rsid w:val="00715D27"/>
    <w:rsid w:val="00720BD9"/>
    <w:rsid w:val="00721F15"/>
    <w:rsid w:val="00724FB6"/>
    <w:rsid w:val="00725CB8"/>
    <w:rsid w:val="00731CCE"/>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1E29"/>
    <w:rsid w:val="00762105"/>
    <w:rsid w:val="007624ED"/>
    <w:rsid w:val="007627ED"/>
    <w:rsid w:val="00762C2E"/>
    <w:rsid w:val="007645A6"/>
    <w:rsid w:val="00764DE1"/>
    <w:rsid w:val="00765058"/>
    <w:rsid w:val="007655E4"/>
    <w:rsid w:val="00766DEE"/>
    <w:rsid w:val="0077019E"/>
    <w:rsid w:val="007701BA"/>
    <w:rsid w:val="00770A70"/>
    <w:rsid w:val="00770B34"/>
    <w:rsid w:val="007715A5"/>
    <w:rsid w:val="00773EF2"/>
    <w:rsid w:val="00775023"/>
    <w:rsid w:val="007773ED"/>
    <w:rsid w:val="00780941"/>
    <w:rsid w:val="00781654"/>
    <w:rsid w:val="00781763"/>
    <w:rsid w:val="007817B7"/>
    <w:rsid w:val="007830A0"/>
    <w:rsid w:val="00783BC8"/>
    <w:rsid w:val="00784EF5"/>
    <w:rsid w:val="00785108"/>
    <w:rsid w:val="00786980"/>
    <w:rsid w:val="00787557"/>
    <w:rsid w:val="00791C23"/>
    <w:rsid w:val="00793597"/>
    <w:rsid w:val="00794FA3"/>
    <w:rsid w:val="007955DB"/>
    <w:rsid w:val="00795B5D"/>
    <w:rsid w:val="0079672F"/>
    <w:rsid w:val="00797581"/>
    <w:rsid w:val="007A05F3"/>
    <w:rsid w:val="007A2A0F"/>
    <w:rsid w:val="007A2F7E"/>
    <w:rsid w:val="007A3D99"/>
    <w:rsid w:val="007A4704"/>
    <w:rsid w:val="007B0615"/>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7006"/>
    <w:rsid w:val="007D702F"/>
    <w:rsid w:val="007E0ED8"/>
    <w:rsid w:val="007E2997"/>
    <w:rsid w:val="007E2A1D"/>
    <w:rsid w:val="007E40EA"/>
    <w:rsid w:val="007E4180"/>
    <w:rsid w:val="007E41ED"/>
    <w:rsid w:val="007E45E9"/>
    <w:rsid w:val="007E5F57"/>
    <w:rsid w:val="007E66E6"/>
    <w:rsid w:val="007E6B12"/>
    <w:rsid w:val="007F1798"/>
    <w:rsid w:val="007F2455"/>
    <w:rsid w:val="007F366C"/>
    <w:rsid w:val="007F496B"/>
    <w:rsid w:val="007F526C"/>
    <w:rsid w:val="007F5915"/>
    <w:rsid w:val="007F61E3"/>
    <w:rsid w:val="007F62D8"/>
    <w:rsid w:val="007F6B99"/>
    <w:rsid w:val="007F7F28"/>
    <w:rsid w:val="008007B2"/>
    <w:rsid w:val="00801EDF"/>
    <w:rsid w:val="00802529"/>
    <w:rsid w:val="00803465"/>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33F9"/>
    <w:rsid w:val="00833515"/>
    <w:rsid w:val="00835097"/>
    <w:rsid w:val="00836768"/>
    <w:rsid w:val="00837DCB"/>
    <w:rsid w:val="0084764F"/>
    <w:rsid w:val="008479C3"/>
    <w:rsid w:val="0085047F"/>
    <w:rsid w:val="00850F3E"/>
    <w:rsid w:val="008516F4"/>
    <w:rsid w:val="00853CF1"/>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BF2"/>
    <w:rsid w:val="00865C29"/>
    <w:rsid w:val="00873E2C"/>
    <w:rsid w:val="0087401B"/>
    <w:rsid w:val="00874E19"/>
    <w:rsid w:val="00876875"/>
    <w:rsid w:val="00880B1C"/>
    <w:rsid w:val="008811D0"/>
    <w:rsid w:val="00883F2F"/>
    <w:rsid w:val="00884B1B"/>
    <w:rsid w:val="008852F3"/>
    <w:rsid w:val="00887CA2"/>
    <w:rsid w:val="00887D70"/>
    <w:rsid w:val="0089010E"/>
    <w:rsid w:val="0089056D"/>
    <w:rsid w:val="00890760"/>
    <w:rsid w:val="00890EFD"/>
    <w:rsid w:val="00891AAA"/>
    <w:rsid w:val="00892894"/>
    <w:rsid w:val="008952A5"/>
    <w:rsid w:val="008A1874"/>
    <w:rsid w:val="008A526E"/>
    <w:rsid w:val="008A58F9"/>
    <w:rsid w:val="008A614D"/>
    <w:rsid w:val="008A64EE"/>
    <w:rsid w:val="008A6799"/>
    <w:rsid w:val="008B0EE1"/>
    <w:rsid w:val="008B1811"/>
    <w:rsid w:val="008B45B3"/>
    <w:rsid w:val="008B5775"/>
    <w:rsid w:val="008B5C3D"/>
    <w:rsid w:val="008B7184"/>
    <w:rsid w:val="008B7858"/>
    <w:rsid w:val="008C08B8"/>
    <w:rsid w:val="008C08E8"/>
    <w:rsid w:val="008C0C74"/>
    <w:rsid w:val="008C269F"/>
    <w:rsid w:val="008C29E3"/>
    <w:rsid w:val="008C2C0B"/>
    <w:rsid w:val="008C2C6E"/>
    <w:rsid w:val="008C2F74"/>
    <w:rsid w:val="008C5012"/>
    <w:rsid w:val="008C5068"/>
    <w:rsid w:val="008C5660"/>
    <w:rsid w:val="008C6447"/>
    <w:rsid w:val="008C6E80"/>
    <w:rsid w:val="008D0380"/>
    <w:rsid w:val="008D13EF"/>
    <w:rsid w:val="008D1FA3"/>
    <w:rsid w:val="008D3D31"/>
    <w:rsid w:val="008D6764"/>
    <w:rsid w:val="008D6B11"/>
    <w:rsid w:val="008D6DD5"/>
    <w:rsid w:val="008D75DC"/>
    <w:rsid w:val="008E4300"/>
    <w:rsid w:val="008E4658"/>
    <w:rsid w:val="008E47A8"/>
    <w:rsid w:val="008E4BD9"/>
    <w:rsid w:val="008E4ED4"/>
    <w:rsid w:val="008E4EF6"/>
    <w:rsid w:val="008E6073"/>
    <w:rsid w:val="008E6506"/>
    <w:rsid w:val="008E65D0"/>
    <w:rsid w:val="008E7C5D"/>
    <w:rsid w:val="008F0FD8"/>
    <w:rsid w:val="008F24B4"/>
    <w:rsid w:val="008F2966"/>
    <w:rsid w:val="008F2F8D"/>
    <w:rsid w:val="008F32A8"/>
    <w:rsid w:val="008F3B97"/>
    <w:rsid w:val="008F52C3"/>
    <w:rsid w:val="008F6CBC"/>
    <w:rsid w:val="009000A2"/>
    <w:rsid w:val="00900E4F"/>
    <w:rsid w:val="00905102"/>
    <w:rsid w:val="0090693B"/>
    <w:rsid w:val="0090766F"/>
    <w:rsid w:val="0090792D"/>
    <w:rsid w:val="00911CB1"/>
    <w:rsid w:val="00912182"/>
    <w:rsid w:val="00914677"/>
    <w:rsid w:val="00916BF2"/>
    <w:rsid w:val="00917072"/>
    <w:rsid w:val="0091751E"/>
    <w:rsid w:val="00921D20"/>
    <w:rsid w:val="00922979"/>
    <w:rsid w:val="00922B0F"/>
    <w:rsid w:val="00922EBD"/>
    <w:rsid w:val="00923BF2"/>
    <w:rsid w:val="00923FD5"/>
    <w:rsid w:val="0092468B"/>
    <w:rsid w:val="00924844"/>
    <w:rsid w:val="009256CA"/>
    <w:rsid w:val="00925854"/>
    <w:rsid w:val="00925B31"/>
    <w:rsid w:val="00926DD8"/>
    <w:rsid w:val="00926E2F"/>
    <w:rsid w:val="00930435"/>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51212"/>
    <w:rsid w:val="00952391"/>
    <w:rsid w:val="009546E7"/>
    <w:rsid w:val="009548CC"/>
    <w:rsid w:val="00954E96"/>
    <w:rsid w:val="009554DC"/>
    <w:rsid w:val="009577B2"/>
    <w:rsid w:val="00957A46"/>
    <w:rsid w:val="00957FBF"/>
    <w:rsid w:val="00961404"/>
    <w:rsid w:val="00964B15"/>
    <w:rsid w:val="00965834"/>
    <w:rsid w:val="00965AFA"/>
    <w:rsid w:val="00966093"/>
    <w:rsid w:val="00966287"/>
    <w:rsid w:val="00970D6F"/>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6BA9"/>
    <w:rsid w:val="009A6FC6"/>
    <w:rsid w:val="009A7099"/>
    <w:rsid w:val="009A733E"/>
    <w:rsid w:val="009B1EC9"/>
    <w:rsid w:val="009B24B7"/>
    <w:rsid w:val="009B2CB0"/>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546"/>
    <w:rsid w:val="009D4F2A"/>
    <w:rsid w:val="009D5147"/>
    <w:rsid w:val="009D52CE"/>
    <w:rsid w:val="009D662C"/>
    <w:rsid w:val="009E0620"/>
    <w:rsid w:val="009E08F9"/>
    <w:rsid w:val="009E2550"/>
    <w:rsid w:val="009E48CF"/>
    <w:rsid w:val="009E7B34"/>
    <w:rsid w:val="009E7DE8"/>
    <w:rsid w:val="009F1936"/>
    <w:rsid w:val="009F1C7C"/>
    <w:rsid w:val="009F1FE4"/>
    <w:rsid w:val="009F2C6D"/>
    <w:rsid w:val="009F3220"/>
    <w:rsid w:val="009F369C"/>
    <w:rsid w:val="009F37DB"/>
    <w:rsid w:val="009F5B4D"/>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F57"/>
    <w:rsid w:val="00A2240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5E16"/>
    <w:rsid w:val="00A673F2"/>
    <w:rsid w:val="00A6775E"/>
    <w:rsid w:val="00A714E0"/>
    <w:rsid w:val="00A71D1B"/>
    <w:rsid w:val="00A73185"/>
    <w:rsid w:val="00A74AFD"/>
    <w:rsid w:val="00A74F8C"/>
    <w:rsid w:val="00A77AA5"/>
    <w:rsid w:val="00A8006F"/>
    <w:rsid w:val="00A8010F"/>
    <w:rsid w:val="00A80741"/>
    <w:rsid w:val="00A80CB0"/>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6C9"/>
    <w:rsid w:val="00AC099A"/>
    <w:rsid w:val="00AC0B54"/>
    <w:rsid w:val="00AC61B4"/>
    <w:rsid w:val="00AC7985"/>
    <w:rsid w:val="00AC7AD3"/>
    <w:rsid w:val="00AC7DC3"/>
    <w:rsid w:val="00AD0DB8"/>
    <w:rsid w:val="00AD16DF"/>
    <w:rsid w:val="00AD1953"/>
    <w:rsid w:val="00AD2097"/>
    <w:rsid w:val="00AD3467"/>
    <w:rsid w:val="00AD3930"/>
    <w:rsid w:val="00AD49C0"/>
    <w:rsid w:val="00AD4A2D"/>
    <w:rsid w:val="00AD78BF"/>
    <w:rsid w:val="00AD7CA6"/>
    <w:rsid w:val="00AD7ED2"/>
    <w:rsid w:val="00AD7F9B"/>
    <w:rsid w:val="00AE03CD"/>
    <w:rsid w:val="00AE08C0"/>
    <w:rsid w:val="00AE4E4B"/>
    <w:rsid w:val="00AE5302"/>
    <w:rsid w:val="00AE5A6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5809"/>
    <w:rsid w:val="00B06909"/>
    <w:rsid w:val="00B06937"/>
    <w:rsid w:val="00B06BB6"/>
    <w:rsid w:val="00B12522"/>
    <w:rsid w:val="00B13A43"/>
    <w:rsid w:val="00B16634"/>
    <w:rsid w:val="00B210C3"/>
    <w:rsid w:val="00B212D6"/>
    <w:rsid w:val="00B21568"/>
    <w:rsid w:val="00B22602"/>
    <w:rsid w:val="00B2436E"/>
    <w:rsid w:val="00B2477F"/>
    <w:rsid w:val="00B25E1E"/>
    <w:rsid w:val="00B271ED"/>
    <w:rsid w:val="00B30814"/>
    <w:rsid w:val="00B30A91"/>
    <w:rsid w:val="00B311F3"/>
    <w:rsid w:val="00B32750"/>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672E"/>
    <w:rsid w:val="00B46C41"/>
    <w:rsid w:val="00B46F43"/>
    <w:rsid w:val="00B4770C"/>
    <w:rsid w:val="00B477E6"/>
    <w:rsid w:val="00B50207"/>
    <w:rsid w:val="00B50783"/>
    <w:rsid w:val="00B50AFB"/>
    <w:rsid w:val="00B522A1"/>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6C04"/>
    <w:rsid w:val="00B71940"/>
    <w:rsid w:val="00B72104"/>
    <w:rsid w:val="00B729B6"/>
    <w:rsid w:val="00B754E0"/>
    <w:rsid w:val="00B75AB1"/>
    <w:rsid w:val="00B764AA"/>
    <w:rsid w:val="00B76805"/>
    <w:rsid w:val="00B76C27"/>
    <w:rsid w:val="00B774C4"/>
    <w:rsid w:val="00B809B0"/>
    <w:rsid w:val="00B81583"/>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F28"/>
    <w:rsid w:val="00BA04CA"/>
    <w:rsid w:val="00BA06ED"/>
    <w:rsid w:val="00BA11FB"/>
    <w:rsid w:val="00BA354D"/>
    <w:rsid w:val="00BA380C"/>
    <w:rsid w:val="00BA7E0C"/>
    <w:rsid w:val="00BB0144"/>
    <w:rsid w:val="00BB1558"/>
    <w:rsid w:val="00BB1A18"/>
    <w:rsid w:val="00BB1D48"/>
    <w:rsid w:val="00BB3B4F"/>
    <w:rsid w:val="00BB4395"/>
    <w:rsid w:val="00BB4E40"/>
    <w:rsid w:val="00BB5178"/>
    <w:rsid w:val="00BC1B9E"/>
    <w:rsid w:val="00BC1E7F"/>
    <w:rsid w:val="00BC1EBA"/>
    <w:rsid w:val="00BC6313"/>
    <w:rsid w:val="00BC69C9"/>
    <w:rsid w:val="00BD047C"/>
    <w:rsid w:val="00BD1A29"/>
    <w:rsid w:val="00BD2981"/>
    <w:rsid w:val="00BD38EE"/>
    <w:rsid w:val="00BD4263"/>
    <w:rsid w:val="00BD5B34"/>
    <w:rsid w:val="00BD6503"/>
    <w:rsid w:val="00BD65CC"/>
    <w:rsid w:val="00BE2336"/>
    <w:rsid w:val="00BE4D24"/>
    <w:rsid w:val="00BE511D"/>
    <w:rsid w:val="00BE7076"/>
    <w:rsid w:val="00BE79FD"/>
    <w:rsid w:val="00BF0573"/>
    <w:rsid w:val="00BF0CD3"/>
    <w:rsid w:val="00BF2D2E"/>
    <w:rsid w:val="00BF31EE"/>
    <w:rsid w:val="00BF77B5"/>
    <w:rsid w:val="00C01872"/>
    <w:rsid w:val="00C018B8"/>
    <w:rsid w:val="00C01FF6"/>
    <w:rsid w:val="00C02650"/>
    <w:rsid w:val="00C02766"/>
    <w:rsid w:val="00C03C90"/>
    <w:rsid w:val="00C03EBF"/>
    <w:rsid w:val="00C05EAD"/>
    <w:rsid w:val="00C0726E"/>
    <w:rsid w:val="00C11576"/>
    <w:rsid w:val="00C14731"/>
    <w:rsid w:val="00C147E8"/>
    <w:rsid w:val="00C16D4B"/>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5E83"/>
    <w:rsid w:val="00C45F62"/>
    <w:rsid w:val="00C46766"/>
    <w:rsid w:val="00C4678A"/>
    <w:rsid w:val="00C47213"/>
    <w:rsid w:val="00C472D9"/>
    <w:rsid w:val="00C47DA1"/>
    <w:rsid w:val="00C47DB8"/>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60A7"/>
    <w:rsid w:val="00C66317"/>
    <w:rsid w:val="00C66543"/>
    <w:rsid w:val="00C66F48"/>
    <w:rsid w:val="00C74420"/>
    <w:rsid w:val="00C74DF3"/>
    <w:rsid w:val="00C754FC"/>
    <w:rsid w:val="00C75AAE"/>
    <w:rsid w:val="00C7793D"/>
    <w:rsid w:val="00C800E7"/>
    <w:rsid w:val="00C8023A"/>
    <w:rsid w:val="00C80641"/>
    <w:rsid w:val="00C8172E"/>
    <w:rsid w:val="00C82206"/>
    <w:rsid w:val="00C82ED2"/>
    <w:rsid w:val="00C834FA"/>
    <w:rsid w:val="00C83F45"/>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6637"/>
    <w:rsid w:val="00CE69BA"/>
    <w:rsid w:val="00CE715D"/>
    <w:rsid w:val="00CE717F"/>
    <w:rsid w:val="00CE7CBB"/>
    <w:rsid w:val="00CF0E2D"/>
    <w:rsid w:val="00CF134D"/>
    <w:rsid w:val="00CF205E"/>
    <w:rsid w:val="00CF4F75"/>
    <w:rsid w:val="00CF53F9"/>
    <w:rsid w:val="00CF5B84"/>
    <w:rsid w:val="00CF7855"/>
    <w:rsid w:val="00CF7E47"/>
    <w:rsid w:val="00D00611"/>
    <w:rsid w:val="00D026C6"/>
    <w:rsid w:val="00D0369F"/>
    <w:rsid w:val="00D048D0"/>
    <w:rsid w:val="00D04B6E"/>
    <w:rsid w:val="00D056A7"/>
    <w:rsid w:val="00D064F2"/>
    <w:rsid w:val="00D0681A"/>
    <w:rsid w:val="00D10D07"/>
    <w:rsid w:val="00D119A3"/>
    <w:rsid w:val="00D138B6"/>
    <w:rsid w:val="00D13E3A"/>
    <w:rsid w:val="00D15F89"/>
    <w:rsid w:val="00D173F1"/>
    <w:rsid w:val="00D2199F"/>
    <w:rsid w:val="00D22394"/>
    <w:rsid w:val="00D22CFE"/>
    <w:rsid w:val="00D22EC4"/>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4258"/>
    <w:rsid w:val="00D4495C"/>
    <w:rsid w:val="00D45395"/>
    <w:rsid w:val="00D4617D"/>
    <w:rsid w:val="00D46962"/>
    <w:rsid w:val="00D51692"/>
    <w:rsid w:val="00D52191"/>
    <w:rsid w:val="00D54258"/>
    <w:rsid w:val="00D544B0"/>
    <w:rsid w:val="00D54D9D"/>
    <w:rsid w:val="00D55498"/>
    <w:rsid w:val="00D565A3"/>
    <w:rsid w:val="00D621D1"/>
    <w:rsid w:val="00D62205"/>
    <w:rsid w:val="00D6395F"/>
    <w:rsid w:val="00D65A35"/>
    <w:rsid w:val="00D66C5C"/>
    <w:rsid w:val="00D71102"/>
    <w:rsid w:val="00D717FC"/>
    <w:rsid w:val="00D72FF3"/>
    <w:rsid w:val="00D73375"/>
    <w:rsid w:val="00D7365C"/>
    <w:rsid w:val="00D73AFF"/>
    <w:rsid w:val="00D73B5B"/>
    <w:rsid w:val="00D73E7F"/>
    <w:rsid w:val="00D76104"/>
    <w:rsid w:val="00D77556"/>
    <w:rsid w:val="00D822D9"/>
    <w:rsid w:val="00D83E7E"/>
    <w:rsid w:val="00D84757"/>
    <w:rsid w:val="00D84C41"/>
    <w:rsid w:val="00D85887"/>
    <w:rsid w:val="00D85E1C"/>
    <w:rsid w:val="00D86328"/>
    <w:rsid w:val="00D90B73"/>
    <w:rsid w:val="00D9103F"/>
    <w:rsid w:val="00D921E5"/>
    <w:rsid w:val="00D92585"/>
    <w:rsid w:val="00D927E6"/>
    <w:rsid w:val="00D9396E"/>
    <w:rsid w:val="00D94335"/>
    <w:rsid w:val="00D95ABE"/>
    <w:rsid w:val="00D97211"/>
    <w:rsid w:val="00DA4A5D"/>
    <w:rsid w:val="00DA4B09"/>
    <w:rsid w:val="00DA5D86"/>
    <w:rsid w:val="00DA7768"/>
    <w:rsid w:val="00DB1284"/>
    <w:rsid w:val="00DB1FB1"/>
    <w:rsid w:val="00DB2005"/>
    <w:rsid w:val="00DB37A0"/>
    <w:rsid w:val="00DB49B3"/>
    <w:rsid w:val="00DB65E1"/>
    <w:rsid w:val="00DB71E2"/>
    <w:rsid w:val="00DB759D"/>
    <w:rsid w:val="00DC2FC3"/>
    <w:rsid w:val="00DC36A1"/>
    <w:rsid w:val="00DC3A4C"/>
    <w:rsid w:val="00DC502D"/>
    <w:rsid w:val="00DC52B5"/>
    <w:rsid w:val="00DD1335"/>
    <w:rsid w:val="00DD2F08"/>
    <w:rsid w:val="00DD340A"/>
    <w:rsid w:val="00DD6B78"/>
    <w:rsid w:val="00DE02D0"/>
    <w:rsid w:val="00DE0840"/>
    <w:rsid w:val="00DE142D"/>
    <w:rsid w:val="00DE26D3"/>
    <w:rsid w:val="00DE4CAE"/>
    <w:rsid w:val="00DE4EF7"/>
    <w:rsid w:val="00DE500D"/>
    <w:rsid w:val="00DE5061"/>
    <w:rsid w:val="00DE5676"/>
    <w:rsid w:val="00DE6631"/>
    <w:rsid w:val="00DE7185"/>
    <w:rsid w:val="00DE778E"/>
    <w:rsid w:val="00DF1205"/>
    <w:rsid w:val="00DF1217"/>
    <w:rsid w:val="00DF1F8A"/>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3A49"/>
    <w:rsid w:val="00E13D2D"/>
    <w:rsid w:val="00E13F53"/>
    <w:rsid w:val="00E14052"/>
    <w:rsid w:val="00E167F1"/>
    <w:rsid w:val="00E17515"/>
    <w:rsid w:val="00E23BD4"/>
    <w:rsid w:val="00E25FCC"/>
    <w:rsid w:val="00E2619A"/>
    <w:rsid w:val="00E26E6E"/>
    <w:rsid w:val="00E31658"/>
    <w:rsid w:val="00E34A7A"/>
    <w:rsid w:val="00E35E1C"/>
    <w:rsid w:val="00E3680C"/>
    <w:rsid w:val="00E37C06"/>
    <w:rsid w:val="00E400EF"/>
    <w:rsid w:val="00E405A6"/>
    <w:rsid w:val="00E416AE"/>
    <w:rsid w:val="00E426EF"/>
    <w:rsid w:val="00E4320B"/>
    <w:rsid w:val="00E4322E"/>
    <w:rsid w:val="00E43B62"/>
    <w:rsid w:val="00E440AE"/>
    <w:rsid w:val="00E4436F"/>
    <w:rsid w:val="00E467A7"/>
    <w:rsid w:val="00E46B3B"/>
    <w:rsid w:val="00E479EE"/>
    <w:rsid w:val="00E5006A"/>
    <w:rsid w:val="00E50CC3"/>
    <w:rsid w:val="00E531A2"/>
    <w:rsid w:val="00E53633"/>
    <w:rsid w:val="00E53EC8"/>
    <w:rsid w:val="00E548ED"/>
    <w:rsid w:val="00E5601E"/>
    <w:rsid w:val="00E579A4"/>
    <w:rsid w:val="00E606BE"/>
    <w:rsid w:val="00E6193B"/>
    <w:rsid w:val="00E61DA7"/>
    <w:rsid w:val="00E6229D"/>
    <w:rsid w:val="00E62782"/>
    <w:rsid w:val="00E62D31"/>
    <w:rsid w:val="00E63875"/>
    <w:rsid w:val="00E6737D"/>
    <w:rsid w:val="00E70C30"/>
    <w:rsid w:val="00E70D77"/>
    <w:rsid w:val="00E74431"/>
    <w:rsid w:val="00E74885"/>
    <w:rsid w:val="00E75F29"/>
    <w:rsid w:val="00E7636B"/>
    <w:rsid w:val="00E7651A"/>
    <w:rsid w:val="00E769A8"/>
    <w:rsid w:val="00E76FD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3700"/>
    <w:rsid w:val="00E93D28"/>
    <w:rsid w:val="00E9493A"/>
    <w:rsid w:val="00E96B92"/>
    <w:rsid w:val="00EA046A"/>
    <w:rsid w:val="00EA3809"/>
    <w:rsid w:val="00EA3B48"/>
    <w:rsid w:val="00EA3B75"/>
    <w:rsid w:val="00EA41A8"/>
    <w:rsid w:val="00EA4CAF"/>
    <w:rsid w:val="00EA592E"/>
    <w:rsid w:val="00EB0DF4"/>
    <w:rsid w:val="00EB1E85"/>
    <w:rsid w:val="00EB2C8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1884"/>
    <w:rsid w:val="00ED29D3"/>
    <w:rsid w:val="00ED45BC"/>
    <w:rsid w:val="00ED515E"/>
    <w:rsid w:val="00ED5C20"/>
    <w:rsid w:val="00ED6648"/>
    <w:rsid w:val="00ED7391"/>
    <w:rsid w:val="00ED77EB"/>
    <w:rsid w:val="00EE0747"/>
    <w:rsid w:val="00EE0856"/>
    <w:rsid w:val="00EE2258"/>
    <w:rsid w:val="00EE27C6"/>
    <w:rsid w:val="00EE29E7"/>
    <w:rsid w:val="00EE2BEE"/>
    <w:rsid w:val="00EE4C98"/>
    <w:rsid w:val="00EE53A5"/>
    <w:rsid w:val="00EE5562"/>
    <w:rsid w:val="00EE59C1"/>
    <w:rsid w:val="00EE7803"/>
    <w:rsid w:val="00EF12D1"/>
    <w:rsid w:val="00EF2432"/>
    <w:rsid w:val="00EF292C"/>
    <w:rsid w:val="00EF2D4E"/>
    <w:rsid w:val="00EF2E58"/>
    <w:rsid w:val="00EF3976"/>
    <w:rsid w:val="00EF41A1"/>
    <w:rsid w:val="00EF41AB"/>
    <w:rsid w:val="00EF61A8"/>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1243"/>
    <w:rsid w:val="00F23046"/>
    <w:rsid w:val="00F2566B"/>
    <w:rsid w:val="00F25EBE"/>
    <w:rsid w:val="00F32759"/>
    <w:rsid w:val="00F32FE2"/>
    <w:rsid w:val="00F330D1"/>
    <w:rsid w:val="00F350EB"/>
    <w:rsid w:val="00F35D37"/>
    <w:rsid w:val="00F4090D"/>
    <w:rsid w:val="00F40FF1"/>
    <w:rsid w:val="00F42D19"/>
    <w:rsid w:val="00F43D64"/>
    <w:rsid w:val="00F46828"/>
    <w:rsid w:val="00F47313"/>
    <w:rsid w:val="00F474E6"/>
    <w:rsid w:val="00F50797"/>
    <w:rsid w:val="00F50DC8"/>
    <w:rsid w:val="00F51B88"/>
    <w:rsid w:val="00F51C49"/>
    <w:rsid w:val="00F52166"/>
    <w:rsid w:val="00F522BB"/>
    <w:rsid w:val="00F53DE7"/>
    <w:rsid w:val="00F541AD"/>
    <w:rsid w:val="00F5494A"/>
    <w:rsid w:val="00F54A6E"/>
    <w:rsid w:val="00F55056"/>
    <w:rsid w:val="00F55BA7"/>
    <w:rsid w:val="00F55FF1"/>
    <w:rsid w:val="00F564CA"/>
    <w:rsid w:val="00F569B7"/>
    <w:rsid w:val="00F574D2"/>
    <w:rsid w:val="00F57C70"/>
    <w:rsid w:val="00F608BB"/>
    <w:rsid w:val="00F6284E"/>
    <w:rsid w:val="00F62A8F"/>
    <w:rsid w:val="00F63F16"/>
    <w:rsid w:val="00F63FB8"/>
    <w:rsid w:val="00F668C2"/>
    <w:rsid w:val="00F677C5"/>
    <w:rsid w:val="00F700D4"/>
    <w:rsid w:val="00F72678"/>
    <w:rsid w:val="00F730AF"/>
    <w:rsid w:val="00F733E6"/>
    <w:rsid w:val="00F74350"/>
    <w:rsid w:val="00F74B2D"/>
    <w:rsid w:val="00F74D04"/>
    <w:rsid w:val="00F752C6"/>
    <w:rsid w:val="00F755FD"/>
    <w:rsid w:val="00F75E87"/>
    <w:rsid w:val="00F80062"/>
    <w:rsid w:val="00F8095B"/>
    <w:rsid w:val="00F80E5A"/>
    <w:rsid w:val="00F810E6"/>
    <w:rsid w:val="00F8231D"/>
    <w:rsid w:val="00F826BD"/>
    <w:rsid w:val="00F83414"/>
    <w:rsid w:val="00F8342F"/>
    <w:rsid w:val="00F83EE1"/>
    <w:rsid w:val="00F84677"/>
    <w:rsid w:val="00F862B5"/>
    <w:rsid w:val="00F876B2"/>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BCA"/>
    <w:rsid w:val="00FA7892"/>
    <w:rsid w:val="00FA7F11"/>
    <w:rsid w:val="00FB16D6"/>
    <w:rsid w:val="00FB20D2"/>
    <w:rsid w:val="00FB3166"/>
    <w:rsid w:val="00FB5DE2"/>
    <w:rsid w:val="00FB7750"/>
    <w:rsid w:val="00FB7B95"/>
    <w:rsid w:val="00FB7C4D"/>
    <w:rsid w:val="00FB7D82"/>
    <w:rsid w:val="00FC08B5"/>
    <w:rsid w:val="00FC0D74"/>
    <w:rsid w:val="00FC114E"/>
    <w:rsid w:val="00FC31B1"/>
    <w:rsid w:val="00FC3A94"/>
    <w:rsid w:val="00FC4257"/>
    <w:rsid w:val="00FC4883"/>
    <w:rsid w:val="00FC5954"/>
    <w:rsid w:val="00FC5BA4"/>
    <w:rsid w:val="00FC6216"/>
    <w:rsid w:val="00FC62CD"/>
    <w:rsid w:val="00FC633A"/>
    <w:rsid w:val="00FC668A"/>
    <w:rsid w:val="00FC702B"/>
    <w:rsid w:val="00FC77AB"/>
    <w:rsid w:val="00FD04F7"/>
    <w:rsid w:val="00FD43A6"/>
    <w:rsid w:val="00FD5AF0"/>
    <w:rsid w:val="00FD75BE"/>
    <w:rsid w:val="00FE01C0"/>
    <w:rsid w:val="00FE06DF"/>
    <w:rsid w:val="00FE1732"/>
    <w:rsid w:val="00FE2F5E"/>
    <w:rsid w:val="00FE5D00"/>
    <w:rsid w:val="00FE5F8D"/>
    <w:rsid w:val="00FE6440"/>
    <w:rsid w:val="00FE7FAC"/>
    <w:rsid w:val="00FF0100"/>
    <w:rsid w:val="00FF1303"/>
    <w:rsid w:val="00FF2366"/>
    <w:rsid w:val="00FF2DE5"/>
    <w:rsid w:val="00FF3444"/>
    <w:rsid w:val="00FF45F2"/>
    <w:rsid w:val="00FF562D"/>
    <w:rsid w:val="00FF5C42"/>
    <w:rsid w:val="00FF60A2"/>
    <w:rsid w:val="00FF6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basedOn w:val="DefaultParagraphFont"/>
    <w:link w:val="ListParagraph"/>
    <w:uiPriority w:val="34"/>
    <w:locked/>
    <w:rsid w:val="00265F4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D6D968-0265-4ED1-A370-D7A02FE8AFC3}">
  <ds:schemaRefs>
    <ds:schemaRef ds:uri="http://schemas.openxmlformats.org/officeDocument/2006/bibliography"/>
  </ds:schemaRefs>
</ds:datastoreItem>
</file>

<file path=customXml/itemProps2.xml><?xml version="1.0" encoding="utf-8"?>
<ds:datastoreItem xmlns:ds="http://schemas.openxmlformats.org/officeDocument/2006/customXml" ds:itemID="{DA012317-9456-4ADD-BD14-E23A80165A1E}">
  <ds:schemaRefs>
    <ds:schemaRef ds:uri="http://schemas.openxmlformats.org/officeDocument/2006/bibliography"/>
  </ds:schemaRefs>
</ds:datastoreItem>
</file>

<file path=customXml/itemProps3.xml><?xml version="1.0" encoding="utf-8"?>
<ds:datastoreItem xmlns:ds="http://schemas.openxmlformats.org/officeDocument/2006/customXml" ds:itemID="{6150ED55-1985-4851-9102-171DF3E6F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7462BD5C</Template>
  <TotalTime>1</TotalTime>
  <Pages>5</Pages>
  <Words>1454</Words>
  <Characters>8289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9724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ngt_citrixprovision</cp:lastModifiedBy>
  <cp:revision>2</cp:revision>
  <cp:lastPrinted>2018-05-04T10:57:00Z</cp:lastPrinted>
  <dcterms:created xsi:type="dcterms:W3CDTF">2019-02-01T13:24:00Z</dcterms:created>
  <dcterms:modified xsi:type="dcterms:W3CDTF">2019-02-01T13:24:00Z</dcterms:modified>
</cp:coreProperties>
</file>